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88BD62" w14:textId="77777777" w:rsidR="001A5429" w:rsidRPr="00E237E8" w:rsidRDefault="001A5429" w:rsidP="001E1E58"/>
    <w:tbl>
      <w:tblPr>
        <w:tblW w:w="0" w:type="auto"/>
        <w:tblLook w:val="0600" w:firstRow="0" w:lastRow="0" w:firstColumn="0" w:lastColumn="0" w:noHBand="1" w:noVBand="1"/>
      </w:tblPr>
      <w:tblGrid>
        <w:gridCol w:w="1440"/>
        <w:gridCol w:w="900"/>
        <w:gridCol w:w="5315"/>
        <w:gridCol w:w="625"/>
        <w:gridCol w:w="1070"/>
      </w:tblGrid>
      <w:tr w:rsidR="0092125E" w:rsidRPr="00E237E8" w14:paraId="3EE6EFE5" w14:textId="77777777" w:rsidTr="0092125E">
        <w:tc>
          <w:tcPr>
            <w:tcW w:w="9350" w:type="dxa"/>
            <w:gridSpan w:val="5"/>
            <w:vAlign w:val="center"/>
          </w:tcPr>
          <w:p w14:paraId="07D62F72" w14:textId="0378A283" w:rsidR="0092125E" w:rsidRPr="00E237E8" w:rsidRDefault="0011792C" w:rsidP="00BC0260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3837DB19034C4DA1A4EA7D44B40B18DA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CB1AF3">
                  <w:t>Tree</w:t>
                </w:r>
              </w:sdtContent>
            </w:sdt>
          </w:p>
        </w:tc>
      </w:tr>
      <w:tr w:rsidR="0092125E" w:rsidRPr="00E237E8" w14:paraId="15872F5D" w14:textId="77777777" w:rsidTr="0092125E">
        <w:trPr>
          <w:trHeight w:val="144"/>
        </w:trPr>
        <w:tc>
          <w:tcPr>
            <w:tcW w:w="1440" w:type="dxa"/>
            <w:shd w:val="clear" w:color="auto" w:fill="auto"/>
          </w:tcPr>
          <w:p w14:paraId="3C8E08F8" w14:textId="77777777" w:rsidR="0092125E" w:rsidRPr="00E237E8" w:rsidRDefault="0092125E" w:rsidP="0092125E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gridSpan w:val="3"/>
            <w:shd w:val="clear" w:color="auto" w:fill="F0CDA1" w:themeFill="accent1"/>
            <w:vAlign w:val="center"/>
          </w:tcPr>
          <w:p w14:paraId="2FFAF7B3" w14:textId="77777777" w:rsidR="0092125E" w:rsidRPr="00E237E8" w:rsidRDefault="0092125E" w:rsidP="0092125E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49FD4D31" w14:textId="77777777" w:rsidR="0092125E" w:rsidRPr="00E237E8" w:rsidRDefault="0092125E" w:rsidP="0092125E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92125E" w:rsidRPr="00E237E8" w14:paraId="2F202AC1" w14:textId="77777777" w:rsidTr="0092125E">
        <w:tc>
          <w:tcPr>
            <w:tcW w:w="9350" w:type="dxa"/>
            <w:gridSpan w:val="5"/>
            <w:vAlign w:val="center"/>
          </w:tcPr>
          <w:p w14:paraId="7E30BF19" w14:textId="77777777" w:rsidR="0092125E" w:rsidRPr="00E237E8" w:rsidRDefault="00BC0260" w:rsidP="00BC0260">
            <w:pPr>
              <w:pStyle w:val="Title"/>
            </w:pPr>
            <w:r>
              <w:t>assessment</w:t>
            </w:r>
          </w:p>
        </w:tc>
      </w:tr>
      <w:tr w:rsidR="0092125E" w:rsidRPr="00E237E8" w14:paraId="39FAC9A1" w14:textId="77777777" w:rsidTr="00BC0260">
        <w:trPr>
          <w:trHeight w:val="1368"/>
        </w:trPr>
        <w:tc>
          <w:tcPr>
            <w:tcW w:w="2340" w:type="dxa"/>
            <w:gridSpan w:val="2"/>
          </w:tcPr>
          <w:p w14:paraId="0014ED95" w14:textId="77777777" w:rsidR="0092125E" w:rsidRPr="00E237E8" w:rsidRDefault="0092125E" w:rsidP="001E1E58"/>
        </w:tc>
        <w:tc>
          <w:tcPr>
            <w:tcW w:w="5315" w:type="dxa"/>
            <w:shd w:val="clear" w:color="auto" w:fill="F0CDA1" w:themeFill="accent1"/>
            <w:vAlign w:val="center"/>
          </w:tcPr>
          <w:p w14:paraId="3DEB1AD6" w14:textId="77777777" w:rsidR="0092125E" w:rsidRPr="00E237E8" w:rsidRDefault="00BC0260" w:rsidP="0092125E">
            <w:pPr>
              <w:pStyle w:val="Subtitle"/>
            </w:pPr>
            <w:r>
              <w:t>Template Document</w:t>
            </w:r>
            <w:r w:rsidR="00987914">
              <w:t xml:space="preserve"> </w:t>
            </w:r>
          </w:p>
        </w:tc>
        <w:tc>
          <w:tcPr>
            <w:tcW w:w="1695" w:type="dxa"/>
            <w:gridSpan w:val="2"/>
          </w:tcPr>
          <w:p w14:paraId="7F7155F0" w14:textId="77777777" w:rsidR="0092125E" w:rsidRPr="00E237E8" w:rsidRDefault="0092125E" w:rsidP="001E1E58"/>
        </w:tc>
      </w:tr>
    </w:tbl>
    <w:p w14:paraId="6515FFA0" w14:textId="77777777" w:rsidR="00066DE2" w:rsidRPr="00E237E8" w:rsidRDefault="001A5429" w:rsidP="0092125E">
      <w:r w:rsidRPr="00E237E8">
        <w:t xml:space="preserve"> </w:t>
      </w:r>
    </w:p>
    <w:p w14:paraId="17FC8AAC" w14:textId="77777777" w:rsidR="00066DE2" w:rsidRPr="00E237E8" w:rsidRDefault="00066DE2" w:rsidP="00066DE2">
      <w:pPr>
        <w:sectPr w:rsidR="00066DE2" w:rsidRPr="00E237E8" w:rsidSect="00AC4859">
          <w:headerReference w:type="default" r:id="rId11"/>
          <w:headerReference w:type="first" r:id="rId12"/>
          <w:footerReference w:type="first" r:id="rId13"/>
          <w:pgSz w:w="12240" w:h="15840" w:code="1"/>
          <w:pgMar w:top="6480" w:right="1440" w:bottom="720" w:left="1440" w:header="288" w:footer="288" w:gutter="0"/>
          <w:cols w:space="708"/>
          <w:docGrid w:linePitch="360"/>
        </w:sectPr>
      </w:pPr>
    </w:p>
    <w:p w14:paraId="4E60B164" w14:textId="77777777" w:rsidR="001E1E58" w:rsidRDefault="00987914" w:rsidP="0003123C">
      <w:pPr>
        <w:pStyle w:val="Heading1"/>
      </w:pPr>
      <w:r>
        <w:lastRenderedPageBreak/>
        <w:t>information required</w:t>
      </w:r>
    </w:p>
    <w:p w14:paraId="6E82190D" w14:textId="48BD30A1" w:rsidR="00987914" w:rsidRDefault="62B8A983" w:rsidP="00987914">
      <w:r>
        <w:t>T</w:t>
      </w:r>
      <w:r w:rsidR="00987914">
        <w:t xml:space="preserve">o ensure an efficient turnaround </w:t>
      </w:r>
      <w:r w:rsidR="70B54B9C">
        <w:t>for</w:t>
      </w:r>
      <w:r w:rsidR="00987914">
        <w:t xml:space="preserve"> the assessment of trees for any proposed works, the Department of the Environment and Climate Change require</w:t>
      </w:r>
      <w:r w:rsidR="405CEB54">
        <w:t>s</w:t>
      </w:r>
      <w:r w:rsidR="00987914">
        <w:t xml:space="preserve"> the information detailed below. </w:t>
      </w:r>
      <w:r w:rsidR="02105A96">
        <w:t>A</w:t>
      </w:r>
      <w:r w:rsidR="00987914">
        <w:t xml:space="preserve"> template form to be used for each tree assessed has also been included.</w:t>
      </w:r>
    </w:p>
    <w:p w14:paraId="1007EBC1" w14:textId="77777777" w:rsidR="00987914" w:rsidRDefault="00987914" w:rsidP="00987914"/>
    <w:p w14:paraId="1AEC1179" w14:textId="77777777" w:rsidR="00987914" w:rsidRDefault="00987914" w:rsidP="00987914">
      <w:r>
        <w:t xml:space="preserve">Should you require any further assistance, please contact the Department of the Environment and Climate Change at: </w:t>
      </w:r>
      <w:hyperlink r:id="rId14" w:history="1">
        <w:r w:rsidRPr="005F529C">
          <w:rPr>
            <w:rStyle w:val="Hyperlink"/>
          </w:rPr>
          <w:t>trees.environment@gibraltar.gov.gi</w:t>
        </w:r>
      </w:hyperlink>
    </w:p>
    <w:p w14:paraId="270E28E2" w14:textId="14C9421E" w:rsidR="00987914" w:rsidRDefault="00987914" w:rsidP="77DE616B"/>
    <w:p w14:paraId="65431FB8" w14:textId="77777777" w:rsidR="00987914" w:rsidRDefault="00987914" w:rsidP="00987914">
      <w:r>
        <w:t>Information required includes:</w:t>
      </w:r>
    </w:p>
    <w:p w14:paraId="5B24C9D5" w14:textId="77777777" w:rsidR="00987914" w:rsidRDefault="00987914" w:rsidP="00987914"/>
    <w:p w14:paraId="2D5FD11D" w14:textId="77777777" w:rsidR="00987914" w:rsidRDefault="00987914" w:rsidP="00987914">
      <w:pPr>
        <w:pStyle w:val="ListParagraph"/>
        <w:numPr>
          <w:ilvl w:val="0"/>
          <w:numId w:val="39"/>
        </w:numPr>
      </w:pPr>
      <w:r>
        <w:t>Photographic evidence of each tree being assessed.</w:t>
      </w:r>
    </w:p>
    <w:p w14:paraId="4FE60C1E" w14:textId="77777777" w:rsidR="00987914" w:rsidRDefault="00987914" w:rsidP="00987914">
      <w:pPr>
        <w:pStyle w:val="ListParagraph"/>
        <w:numPr>
          <w:ilvl w:val="0"/>
          <w:numId w:val="39"/>
        </w:numPr>
      </w:pPr>
      <w:r>
        <w:t>Map highlighting the location of each tree being assessed.</w:t>
      </w:r>
    </w:p>
    <w:p w14:paraId="476BB8C9" w14:textId="77777777" w:rsidR="00987914" w:rsidRDefault="00987914" w:rsidP="00987914">
      <w:pPr>
        <w:pStyle w:val="ListParagraph"/>
        <w:numPr>
          <w:ilvl w:val="0"/>
          <w:numId w:val="39"/>
        </w:numPr>
      </w:pPr>
      <w:r>
        <w:t>Tag and numbering system to be used for ease of identification of each tree.</w:t>
      </w:r>
    </w:p>
    <w:p w14:paraId="533EEEB3" w14:textId="730B4B51" w:rsidR="69304B23" w:rsidRDefault="69304B23" w:rsidP="77DE616B">
      <w:pPr>
        <w:pStyle w:val="ListParagraph"/>
        <w:numPr>
          <w:ilvl w:val="0"/>
          <w:numId w:val="39"/>
        </w:numPr>
      </w:pPr>
      <w:r>
        <w:t>A description of the proposed works to the tree.</w:t>
      </w:r>
    </w:p>
    <w:p w14:paraId="3AB2545D" w14:textId="74205CF2" w:rsidR="00650A85" w:rsidRPr="00650A85" w:rsidRDefault="69304B23" w:rsidP="77DE616B">
      <w:pPr>
        <w:pStyle w:val="ListParagraph"/>
        <w:numPr>
          <w:ilvl w:val="0"/>
          <w:numId w:val="39"/>
        </w:numPr>
        <w:sectPr w:rsidR="00650A85" w:rsidRPr="00650A85" w:rsidSect="00AC4859">
          <w:headerReference w:type="default" r:id="rId15"/>
          <w:pgSz w:w="12240" w:h="15840" w:code="1"/>
          <w:pgMar w:top="2160" w:right="1080" w:bottom="720" w:left="1080" w:header="648" w:footer="432" w:gutter="0"/>
          <w:cols w:space="708"/>
          <w:docGrid w:linePitch="360"/>
        </w:sectPr>
      </w:pPr>
      <w:r>
        <w:t>Rationale for the proposed works to the tree</w:t>
      </w:r>
      <w:r w:rsidR="4A5FFCBA">
        <w:t>; why the works are necessary</w:t>
      </w:r>
      <w:r>
        <w:t>.</w:t>
      </w: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987914" w14:paraId="2FD530ED" w14:textId="77777777" w:rsidTr="77DE61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vAlign w:val="center"/>
          </w:tcPr>
          <w:p w14:paraId="665B563D" w14:textId="77777777" w:rsidR="00987914" w:rsidRPr="00650A85" w:rsidRDefault="00650A85" w:rsidP="00650A85">
            <w:pPr>
              <w:pStyle w:val="ListBullet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50A85">
              <w:rPr>
                <w:sz w:val="28"/>
                <w:szCs w:val="28"/>
              </w:rPr>
              <w:lastRenderedPageBreak/>
              <w:t>TREE ASSESSMENT</w:t>
            </w:r>
          </w:p>
        </w:tc>
        <w:tc>
          <w:tcPr>
            <w:tcW w:w="5035" w:type="dxa"/>
            <w:vAlign w:val="center"/>
          </w:tcPr>
          <w:p w14:paraId="590855EC" w14:textId="77777777" w:rsidR="00987914" w:rsidRPr="00650A85" w:rsidRDefault="004E3E60" w:rsidP="00650A85">
            <w:pPr>
              <w:pStyle w:val="ListBullet"/>
              <w:numPr>
                <w:ilvl w:val="0"/>
                <w:numId w:val="0"/>
              </w:num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[PHOTO OF TREE TO BE ATTACHED TO THIS FORM]</w:t>
            </w:r>
          </w:p>
        </w:tc>
      </w:tr>
      <w:tr w:rsidR="00987914" w14:paraId="15946060" w14:textId="77777777" w:rsidTr="77DE61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20C2C70C" w14:textId="77777777" w:rsidR="00987914" w:rsidRPr="00650A85" w:rsidRDefault="00650A85" w:rsidP="00650A85">
            <w:pPr>
              <w:pStyle w:val="ListBullet"/>
              <w:numPr>
                <w:ilvl w:val="0"/>
                <w:numId w:val="0"/>
              </w:numPr>
              <w:rPr>
                <w:b w:val="0"/>
                <w:szCs w:val="24"/>
              </w:rPr>
            </w:pPr>
            <w:r w:rsidRPr="00650A85">
              <w:rPr>
                <w:b w:val="0"/>
                <w:szCs w:val="24"/>
              </w:rPr>
              <w:t xml:space="preserve">TREE NUMBER: </w:t>
            </w:r>
          </w:p>
        </w:tc>
        <w:tc>
          <w:tcPr>
            <w:tcW w:w="5035" w:type="dxa"/>
          </w:tcPr>
          <w:p w14:paraId="6B5ACDC1" w14:textId="77777777" w:rsidR="00987914" w:rsidRPr="00650A85" w:rsidRDefault="00650A85" w:rsidP="00650A85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650A85">
              <w:rPr>
                <w:szCs w:val="24"/>
              </w:rPr>
              <w:t>DATE OF ASSESSMENT:</w:t>
            </w:r>
          </w:p>
        </w:tc>
      </w:tr>
      <w:tr w:rsidR="00987914" w14:paraId="13973AB1" w14:textId="77777777" w:rsidTr="77DE616B">
        <w:trPr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7841EEB4" w14:textId="77777777" w:rsidR="00987914" w:rsidRPr="00650A85" w:rsidRDefault="00650A85" w:rsidP="00650A85">
            <w:pPr>
              <w:pStyle w:val="ListBullet"/>
              <w:numPr>
                <w:ilvl w:val="0"/>
                <w:numId w:val="0"/>
              </w:numPr>
              <w:rPr>
                <w:b w:val="0"/>
                <w:szCs w:val="24"/>
              </w:rPr>
            </w:pPr>
            <w:r w:rsidRPr="00650A85">
              <w:rPr>
                <w:b w:val="0"/>
                <w:szCs w:val="24"/>
              </w:rPr>
              <w:t>SCIENTIFIC NAME:</w:t>
            </w:r>
          </w:p>
        </w:tc>
        <w:tc>
          <w:tcPr>
            <w:tcW w:w="5035" w:type="dxa"/>
          </w:tcPr>
          <w:p w14:paraId="146F7990" w14:textId="77777777" w:rsidR="00987914" w:rsidRPr="00650A85" w:rsidRDefault="00650A85" w:rsidP="00650A85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650A85">
              <w:rPr>
                <w:szCs w:val="24"/>
              </w:rPr>
              <w:t>COMMON NAME:</w:t>
            </w:r>
          </w:p>
        </w:tc>
      </w:tr>
      <w:tr w:rsidR="00987914" w14:paraId="15C475DF" w14:textId="77777777" w:rsidTr="77DE61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2BB366AD" w14:textId="77777777" w:rsidR="00987914" w:rsidRPr="00650A85" w:rsidRDefault="00650A85" w:rsidP="00650A85">
            <w:pPr>
              <w:pStyle w:val="ListBullet"/>
              <w:numPr>
                <w:ilvl w:val="0"/>
                <w:numId w:val="0"/>
              </w:numPr>
              <w:rPr>
                <w:b w:val="0"/>
                <w:szCs w:val="24"/>
              </w:rPr>
            </w:pPr>
            <w:r w:rsidRPr="00650A85">
              <w:rPr>
                <w:b w:val="0"/>
                <w:szCs w:val="24"/>
              </w:rPr>
              <w:t>LOCATION:</w:t>
            </w:r>
          </w:p>
        </w:tc>
        <w:tc>
          <w:tcPr>
            <w:tcW w:w="5035" w:type="dxa"/>
          </w:tcPr>
          <w:p w14:paraId="1C76D48A" w14:textId="6CB0BB3F" w:rsidR="00987914" w:rsidRPr="00650A85" w:rsidRDefault="7BD9DA91" w:rsidP="00650A85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HEIGHT</w:t>
            </w:r>
            <w:r w:rsidR="33B6539D">
              <w:t xml:space="preserve"> (m)</w:t>
            </w:r>
            <w:r>
              <w:t>:</w:t>
            </w:r>
          </w:p>
        </w:tc>
      </w:tr>
      <w:tr w:rsidR="00987914" w14:paraId="0DA913A7" w14:textId="77777777" w:rsidTr="77DE616B">
        <w:trPr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2CEAA748" w14:textId="1221646E" w:rsidR="00987914" w:rsidRPr="00650A85" w:rsidRDefault="7BD9DA91" w:rsidP="77DE616B">
            <w:pPr>
              <w:pStyle w:val="ListBullet"/>
              <w:numPr>
                <w:ilvl w:val="0"/>
                <w:numId w:val="0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CROWN SPREAD</w:t>
            </w:r>
            <w:r w:rsidR="53AC424F">
              <w:rPr>
                <w:b w:val="0"/>
                <w:bCs w:val="0"/>
              </w:rPr>
              <w:t xml:space="preserve"> (m</w:t>
            </w:r>
            <w:r w:rsidR="53AC424F" w:rsidRPr="77DE616B">
              <w:rPr>
                <w:b w:val="0"/>
                <w:bCs w:val="0"/>
                <w:szCs w:val="24"/>
                <w:vertAlign w:val="superscript"/>
              </w:rPr>
              <w:t>2</w:t>
            </w:r>
            <w:r w:rsidR="53AC424F">
              <w:rPr>
                <w:b w:val="0"/>
                <w:bCs w:val="0"/>
              </w:rPr>
              <w:t>)</w:t>
            </w:r>
            <w:r>
              <w:rPr>
                <w:b w:val="0"/>
                <w:bCs w:val="0"/>
              </w:rPr>
              <w:t>:</w:t>
            </w:r>
          </w:p>
        </w:tc>
        <w:tc>
          <w:tcPr>
            <w:tcW w:w="5035" w:type="dxa"/>
          </w:tcPr>
          <w:p w14:paraId="412042A2" w14:textId="760AE433" w:rsidR="00987914" w:rsidRPr="00650A85" w:rsidRDefault="7BD9DA91" w:rsidP="00650A85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SUITABILITY TO LOCATION</w:t>
            </w:r>
            <w:r w:rsidR="0951431E">
              <w:t xml:space="preserve"> (poor-good)</w:t>
            </w:r>
            <w:r>
              <w:t>:</w:t>
            </w:r>
          </w:p>
        </w:tc>
      </w:tr>
      <w:tr w:rsidR="00987914" w14:paraId="4D3295FF" w14:textId="77777777" w:rsidTr="77DE61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2A639622" w14:textId="4F601E8E" w:rsidR="00987914" w:rsidRPr="00650A85" w:rsidRDefault="7BD9DA91" w:rsidP="77DE616B">
            <w:pPr>
              <w:pStyle w:val="ListBullet"/>
              <w:numPr>
                <w:ilvl w:val="0"/>
                <w:numId w:val="0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FORM</w:t>
            </w:r>
            <w:r w:rsidR="2800F509">
              <w:rPr>
                <w:b w:val="0"/>
                <w:bCs w:val="0"/>
              </w:rPr>
              <w:t xml:space="preserve"> (poor-good)</w:t>
            </w:r>
            <w:r>
              <w:rPr>
                <w:b w:val="0"/>
                <w:bCs w:val="0"/>
              </w:rPr>
              <w:t>:</w:t>
            </w:r>
          </w:p>
        </w:tc>
        <w:tc>
          <w:tcPr>
            <w:tcW w:w="5035" w:type="dxa"/>
          </w:tcPr>
          <w:p w14:paraId="49834D20" w14:textId="4F89EF13" w:rsidR="00987914" w:rsidRPr="00650A85" w:rsidRDefault="7BD9DA91" w:rsidP="00650A85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LIFE EXPECTANCY</w:t>
            </w:r>
            <w:r w:rsidR="1F4716BE">
              <w:t xml:space="preserve"> (years)</w:t>
            </w:r>
            <w:r>
              <w:t>:</w:t>
            </w:r>
          </w:p>
        </w:tc>
      </w:tr>
      <w:tr w:rsidR="00987914" w14:paraId="1F5CE504" w14:textId="77777777" w:rsidTr="77DE616B">
        <w:trPr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28B13B85" w14:textId="57AC4D16" w:rsidR="00987914" w:rsidRPr="00650A85" w:rsidRDefault="7BD9DA91" w:rsidP="77DE616B">
            <w:pPr>
              <w:pStyle w:val="ListBullet"/>
              <w:numPr>
                <w:ilvl w:val="0"/>
                <w:numId w:val="0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FAILURE POTENTIAL</w:t>
            </w:r>
            <w:r w:rsidR="5EC68528">
              <w:rPr>
                <w:b w:val="0"/>
                <w:bCs w:val="0"/>
              </w:rPr>
              <w:t xml:space="preserve"> (unsafe-safe)</w:t>
            </w:r>
            <w:r>
              <w:rPr>
                <w:b w:val="0"/>
                <w:bCs w:val="0"/>
              </w:rPr>
              <w:t>:</w:t>
            </w:r>
          </w:p>
        </w:tc>
        <w:tc>
          <w:tcPr>
            <w:tcW w:w="5035" w:type="dxa"/>
          </w:tcPr>
          <w:p w14:paraId="324515AA" w14:textId="58A10C62" w:rsidR="00987914" w:rsidRPr="00650A85" w:rsidRDefault="7BD9DA91" w:rsidP="00650A85">
            <w:pPr>
              <w:pStyle w:val="ListBullet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SIZE OF PART</w:t>
            </w:r>
            <w:r w:rsidR="7B21DF0F">
              <w:t xml:space="preserve"> (cm)</w:t>
            </w:r>
            <w:r>
              <w:t>:</w:t>
            </w:r>
          </w:p>
        </w:tc>
      </w:tr>
      <w:tr w:rsidR="00987914" w14:paraId="2A2F606A" w14:textId="77777777" w:rsidTr="77DE61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49CA7E27" w14:textId="43E94B7E" w:rsidR="00987914" w:rsidRPr="00650A85" w:rsidRDefault="7BD9DA91" w:rsidP="77DE616B">
            <w:pPr>
              <w:pStyle w:val="ListBullet"/>
              <w:numPr>
                <w:ilvl w:val="0"/>
                <w:numId w:val="0"/>
              </w:num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TARGET RATING</w:t>
            </w:r>
            <w:r w:rsidR="3E496FAD">
              <w:rPr>
                <w:b w:val="0"/>
                <w:bCs w:val="0"/>
              </w:rPr>
              <w:t xml:space="preserve"> (unsafe-safe)</w:t>
            </w:r>
            <w:r>
              <w:rPr>
                <w:b w:val="0"/>
                <w:bCs w:val="0"/>
              </w:rPr>
              <w:t>:</w:t>
            </w:r>
          </w:p>
        </w:tc>
        <w:tc>
          <w:tcPr>
            <w:tcW w:w="5035" w:type="dxa"/>
          </w:tcPr>
          <w:p w14:paraId="785684BE" w14:textId="7B6C3966" w:rsidR="00987914" w:rsidRPr="00650A85" w:rsidRDefault="7BD9DA91" w:rsidP="00650A85">
            <w:pPr>
              <w:pStyle w:val="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TARGET POSITION</w:t>
            </w:r>
            <w:r w:rsidR="1FB91713">
              <w:t xml:space="preserve"> (unsafe-safe)</w:t>
            </w:r>
            <w:r>
              <w:t>:</w:t>
            </w:r>
          </w:p>
        </w:tc>
      </w:tr>
      <w:tr w:rsidR="00650A85" w14:paraId="6CD4B4C4" w14:textId="77777777" w:rsidTr="00EF45C7">
        <w:trPr>
          <w:trHeight w:val="1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0" w:type="dxa"/>
            <w:gridSpan w:val="2"/>
          </w:tcPr>
          <w:p w14:paraId="41441B36" w14:textId="77777777" w:rsidR="00650A85" w:rsidRPr="00650A85" w:rsidRDefault="00650A85" w:rsidP="00650A85">
            <w:pPr>
              <w:pStyle w:val="ListBullet"/>
              <w:numPr>
                <w:ilvl w:val="0"/>
                <w:numId w:val="0"/>
              </w:numPr>
              <w:rPr>
                <w:b w:val="0"/>
                <w:szCs w:val="24"/>
              </w:rPr>
            </w:pPr>
            <w:r w:rsidRPr="00650A85">
              <w:rPr>
                <w:b w:val="0"/>
                <w:szCs w:val="24"/>
              </w:rPr>
              <w:t>GENERAL COMMENTS:</w:t>
            </w:r>
          </w:p>
        </w:tc>
      </w:tr>
      <w:tr w:rsidR="00650A85" w14:paraId="085882F2" w14:textId="77777777" w:rsidTr="00EF45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0" w:type="dxa"/>
            <w:gridSpan w:val="2"/>
          </w:tcPr>
          <w:p w14:paraId="3727AE5A" w14:textId="77777777" w:rsidR="00650A85" w:rsidRPr="00650A85" w:rsidRDefault="00650A85" w:rsidP="00650A85">
            <w:pPr>
              <w:pStyle w:val="ListBullet"/>
              <w:numPr>
                <w:ilvl w:val="0"/>
                <w:numId w:val="0"/>
              </w:numPr>
              <w:rPr>
                <w:b w:val="0"/>
                <w:szCs w:val="24"/>
              </w:rPr>
            </w:pPr>
            <w:r w:rsidRPr="00650A85">
              <w:rPr>
                <w:b w:val="0"/>
                <w:szCs w:val="24"/>
              </w:rPr>
              <w:t>RECOMMENDATIONS:</w:t>
            </w:r>
          </w:p>
        </w:tc>
      </w:tr>
      <w:tr w:rsidR="00650A85" w14:paraId="271E1770" w14:textId="77777777" w:rsidTr="77DE616B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0" w:type="dxa"/>
            <w:gridSpan w:val="2"/>
            <w:vAlign w:val="center"/>
          </w:tcPr>
          <w:p w14:paraId="46A445FF" w14:textId="77777777" w:rsidR="00650A85" w:rsidRPr="00650A85" w:rsidRDefault="00650A85" w:rsidP="00650A85">
            <w:pPr>
              <w:pStyle w:val="ListBullet"/>
              <w:numPr>
                <w:ilvl w:val="0"/>
                <w:numId w:val="0"/>
              </w:numPr>
              <w:rPr>
                <w:sz w:val="28"/>
                <w:szCs w:val="28"/>
              </w:rPr>
            </w:pPr>
            <w:r w:rsidRPr="00650A85">
              <w:rPr>
                <w:szCs w:val="24"/>
              </w:rPr>
              <w:t>ASSESSED BY:</w:t>
            </w:r>
          </w:p>
        </w:tc>
      </w:tr>
    </w:tbl>
    <w:p w14:paraId="68CB66F3" w14:textId="75F7A41E" w:rsidR="00650A85" w:rsidRPr="00E237E8" w:rsidRDefault="00650A85" w:rsidP="77DE616B">
      <w:pPr>
        <w:pStyle w:val="ListBullet"/>
        <w:numPr>
          <w:ilvl w:val="0"/>
          <w:numId w:val="0"/>
        </w:numPr>
        <w:ind w:left="340"/>
      </w:pPr>
      <w:bookmarkStart w:id="0" w:name="_GoBack"/>
      <w:bookmarkEnd w:id="0"/>
    </w:p>
    <w:sectPr w:rsidR="00650A85" w:rsidRPr="00E237E8" w:rsidSect="00AC4859">
      <w:footerReference w:type="first" r:id="rId16"/>
      <w:pgSz w:w="12240" w:h="15840" w:code="1"/>
      <w:pgMar w:top="2160" w:right="1080" w:bottom="720" w:left="1080" w:header="64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B5B29" w14:textId="77777777" w:rsidR="00BC0260" w:rsidRDefault="00BC0260" w:rsidP="005A20E2">
      <w:pPr>
        <w:spacing w:after="0"/>
      </w:pPr>
      <w:r>
        <w:separator/>
      </w:r>
    </w:p>
    <w:p w14:paraId="5A85184C" w14:textId="77777777" w:rsidR="00BC0260" w:rsidRDefault="00BC0260"/>
    <w:p w14:paraId="3F0204BC" w14:textId="77777777" w:rsidR="00BC0260" w:rsidRDefault="00BC0260" w:rsidP="009B4773"/>
    <w:p w14:paraId="4B7C7411" w14:textId="77777777" w:rsidR="00BC0260" w:rsidRDefault="00BC0260" w:rsidP="00513832"/>
  </w:endnote>
  <w:endnote w:type="continuationSeparator" w:id="0">
    <w:p w14:paraId="6B91C835" w14:textId="77777777" w:rsidR="00BC0260" w:rsidRDefault="00BC0260" w:rsidP="005A20E2">
      <w:pPr>
        <w:spacing w:after="0"/>
      </w:pPr>
      <w:r>
        <w:continuationSeparator/>
      </w:r>
    </w:p>
    <w:p w14:paraId="52BA95DC" w14:textId="77777777" w:rsidR="00BC0260" w:rsidRDefault="00BC0260"/>
    <w:p w14:paraId="5B1400FF" w14:textId="77777777" w:rsidR="00BC0260" w:rsidRDefault="00BC0260" w:rsidP="009B4773"/>
    <w:p w14:paraId="29771BF1" w14:textId="77777777" w:rsidR="00BC0260" w:rsidRDefault="00BC0260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2348994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173551353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222886A7" w14:textId="77777777" w:rsidR="00BC0260" w:rsidRDefault="00BC0260" w:rsidP="00F8411A">
            <w:pPr>
              <w:pStyle w:val="Footer"/>
            </w:pPr>
            <w:r w:rsidRPr="002135FB">
              <w:fldChar w:fldCharType="begin"/>
            </w:r>
            <w:r w:rsidRPr="002135FB">
              <w:instrText xml:space="preserve"> PAGE   \* MERGEFORMAT </w:instrText>
            </w:r>
            <w:r w:rsidRPr="002135FB">
              <w:fldChar w:fldCharType="separate"/>
            </w:r>
            <w:r>
              <w:t>1</w:t>
            </w:r>
            <w:r w:rsidRPr="002135FB">
              <w:rPr>
                <w:noProof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6689699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id w:val="724266714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43B30F46" w14:textId="77777777" w:rsidR="00BC0260" w:rsidRDefault="00BC0260" w:rsidP="00F8411A">
            <w:pPr>
              <w:pStyle w:val="Footer"/>
            </w:pPr>
            <w:r w:rsidRPr="002135FB">
              <w:t>January 24, 20</w:t>
            </w:r>
            <w:r>
              <w:t>XX</w:t>
            </w:r>
            <w:r w:rsidRPr="002135FB">
              <w:rPr>
                <w:lang w:val="ru-RU"/>
              </w:rPr>
              <w:t xml:space="preserve">  </w:t>
            </w:r>
            <w:r>
              <w:t xml:space="preserve">             </w:t>
            </w:r>
            <w:r>
              <w:rPr>
                <w:lang w:val="ru-RU"/>
              </w:rPr>
              <w:t xml:space="preserve">                                                                                                                     </w:t>
            </w:r>
            <w:r w:rsidRPr="002135FB">
              <w:t xml:space="preserve">              </w:t>
            </w:r>
            <w:r w:rsidRPr="002135FB">
              <w:fldChar w:fldCharType="begin"/>
            </w:r>
            <w:r w:rsidRPr="002135FB">
              <w:instrText xml:space="preserve"> PAGE   \* MERGEFORMAT </w:instrText>
            </w:r>
            <w:r w:rsidRPr="002135FB">
              <w:fldChar w:fldCharType="separate"/>
            </w:r>
            <w:r>
              <w:t>1</w:t>
            </w:r>
            <w:r w:rsidRPr="002135FB">
              <w:rPr>
                <w:noProof/>
              </w:rPr>
              <w:fldChar w:fldCharType="end"/>
            </w:r>
          </w:p>
        </w:sdtContent>
      </w:sdt>
      <w:p w14:paraId="475DCE2A" w14:textId="77777777" w:rsidR="00BC0260" w:rsidRDefault="0011792C" w:rsidP="00F8411A">
        <w:pPr>
          <w:pStyle w:val="Footer"/>
          <w:rPr>
            <w:noProof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394875" w14:textId="77777777" w:rsidR="00BC0260" w:rsidRDefault="00BC0260" w:rsidP="005A20E2">
      <w:pPr>
        <w:spacing w:after="0"/>
      </w:pPr>
      <w:r>
        <w:separator/>
      </w:r>
    </w:p>
    <w:p w14:paraId="709D8B77" w14:textId="77777777" w:rsidR="00BC0260" w:rsidRDefault="00BC0260"/>
    <w:p w14:paraId="66FC41B3" w14:textId="77777777" w:rsidR="00BC0260" w:rsidRDefault="00BC0260" w:rsidP="009B4773"/>
    <w:p w14:paraId="76715866" w14:textId="77777777" w:rsidR="00BC0260" w:rsidRDefault="00BC0260" w:rsidP="00513832"/>
  </w:footnote>
  <w:footnote w:type="continuationSeparator" w:id="0">
    <w:p w14:paraId="7C4EB0F7" w14:textId="77777777" w:rsidR="00BC0260" w:rsidRDefault="00BC0260" w:rsidP="005A20E2">
      <w:pPr>
        <w:spacing w:after="0"/>
      </w:pPr>
      <w:r>
        <w:continuationSeparator/>
      </w:r>
    </w:p>
    <w:p w14:paraId="71E7E458" w14:textId="77777777" w:rsidR="00BC0260" w:rsidRDefault="00BC0260"/>
    <w:p w14:paraId="68300478" w14:textId="77777777" w:rsidR="00BC0260" w:rsidRDefault="00BC0260" w:rsidP="009B4773"/>
    <w:p w14:paraId="15285D37" w14:textId="77777777" w:rsidR="00BC0260" w:rsidRDefault="00BC0260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5D7EF" w14:textId="77777777" w:rsidR="00BC0260" w:rsidRDefault="00B477CC" w:rsidP="005A20E2">
    <w:pPr>
      <w:pStyle w:val="Header"/>
      <w:tabs>
        <w:tab w:val="clear" w:pos="9689"/>
        <w:tab w:val="right" w:pos="11057"/>
      </w:tabs>
      <w:ind w:left="-1134" w:right="-1085"/>
    </w:pPr>
    <w:r>
      <w:rPr>
        <w:noProof/>
        <w:lang w:val="en-GB" w:eastAsia="en-GB"/>
      </w:rPr>
      <w:drawing>
        <wp:anchor distT="0" distB="0" distL="114300" distR="114300" simplePos="0" relativeHeight="251697152" behindDoc="1" locked="0" layoutInCell="1" allowOverlap="1" wp14:anchorId="1F676192" wp14:editId="5C16D316">
          <wp:simplePos x="0" y="0"/>
          <wp:positionH relativeFrom="column">
            <wp:posOffset>-956511</wp:posOffset>
          </wp:positionH>
          <wp:positionV relativeFrom="paragraph">
            <wp:posOffset>-231005</wp:posOffset>
          </wp:positionV>
          <wp:extent cx="8072262" cy="10763016"/>
          <wp:effectExtent l="0" t="0" r="5080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plar_Tree[1]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008" cy="10769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89CD01" w14:textId="77777777" w:rsidR="00BC0260" w:rsidRDefault="00BC026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9CAA3" w14:textId="77777777" w:rsidR="00BC0260" w:rsidRDefault="00BC0260">
    <w:r>
      <w:rPr>
        <w:noProof/>
        <w:lang w:val="en-GB" w:eastAsia="en-GB"/>
      </w:rPr>
      <w:drawing>
        <wp:anchor distT="0" distB="0" distL="114300" distR="114300" simplePos="0" relativeHeight="251696128" behindDoc="1" locked="0" layoutInCell="1" allowOverlap="1" wp14:anchorId="72ACE3E8" wp14:editId="6DB03137">
          <wp:simplePos x="0" y="0"/>
          <wp:positionH relativeFrom="column">
            <wp:posOffset>-3543300</wp:posOffset>
          </wp:positionH>
          <wp:positionV relativeFrom="margin">
            <wp:posOffset>-1059815</wp:posOffset>
          </wp:positionV>
          <wp:extent cx="3268800" cy="9428400"/>
          <wp:effectExtent l="0" t="0" r="8255" b="1905"/>
          <wp:wrapNone/>
          <wp:docPr id="8" name="Picture 8" descr="Group of peopl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928" t="2929" r="45411" b="7707"/>
                  <a:stretch/>
                </pic:blipFill>
                <pic:spPr bwMode="auto">
                  <a:xfrm flipH="1">
                    <a:off x="0" y="0"/>
                    <a:ext cx="3268800" cy="942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504FC" w14:textId="77777777" w:rsidR="00BC0260" w:rsidRDefault="00650A85" w:rsidP="0003123C">
    <w:pPr>
      <w:pStyle w:val="Header"/>
      <w:spacing w:before="0"/>
    </w:pPr>
    <w:r>
      <w:rPr>
        <w:rStyle w:val="SubtleEmphasis"/>
      </w:rPr>
      <w:t>Tree Assessment</w:t>
    </w:r>
    <w:r w:rsidR="00BC0260">
      <w:rPr>
        <w:rStyle w:val="SubtleEmphasis"/>
      </w:rPr>
      <w:br/>
    </w:r>
    <w:r w:rsidR="00BC0260"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586875EA" wp14:editId="3A80834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29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75000"/>
                          <a:alpha val="14902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31C1F61" w14:textId="77777777" w:rsidR="00BC0260" w:rsidRDefault="00BC0260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dec="http://schemas.microsoft.com/office/drawing/2017/decorative"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 w14:anchorId="586875EA">
              <v:stroke joinstyle="miter"/>
              <v:path gradientshapeok="t" o:connecttype="rect"/>
            </v:shapetype>
            <v:shape id="Text Box 2" style="position:absolute;margin-left:0;margin-top:0;width:11in;height:90pt;z-index:-251626496;visibility:visible;mso-wrap-style:square;mso-width-percent:100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1000;mso-height-percent:0;mso-width-relative:page;mso-height-relative:margin;v-text-anchor:middle" o:spid="_x0000_s1026" fillcolor="#3e8d9c [2414]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">
              <v:fill opacity="9766f"/>
              <v:textbox inset="20mm,8mm">
                <w:txbxContent>
                  <w:p w:rsidR="00BC0260" w:rsidP="0003123C" w:rsidRDefault="00BC0260" w14:paraId="031C1F61" w14:textId="77777777"/>
                </w:txbxContent>
              </v:textbox>
              <w10:wrap anchorx="page" anchory="page"/>
            </v:shape>
          </w:pict>
        </mc:Fallback>
      </mc:AlternateContent>
    </w:r>
    <w:r>
      <w:rPr>
        <w:rStyle w:val="Emphasis"/>
      </w:rPr>
      <w:t>Template Document</w:t>
    </w:r>
  </w:p>
  <w:p w14:paraId="4F3D0CD1" w14:textId="77777777" w:rsidR="00BC0260" w:rsidRDefault="00BC0260" w:rsidP="005A20E2">
    <w:pPr>
      <w:pStyle w:val="Header"/>
      <w:tabs>
        <w:tab w:val="clear" w:pos="9689"/>
        <w:tab w:val="right" w:pos="11057"/>
      </w:tabs>
      <w:ind w:left="-1134" w:right="-108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98A0C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A080F5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BFD211C"/>
    <w:multiLevelType w:val="hybridMultilevel"/>
    <w:tmpl w:val="70E8E6F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8C1828"/>
    <w:multiLevelType w:val="hybridMultilevel"/>
    <w:tmpl w:val="45148FEC"/>
    <w:lvl w:ilvl="0" w:tplc="C9B6E9BC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6"/>
  </w:num>
  <w:num w:numId="3">
    <w:abstractNumId w:val="17"/>
  </w:num>
  <w:num w:numId="4">
    <w:abstractNumId w:val="26"/>
  </w:num>
  <w:num w:numId="5">
    <w:abstractNumId w:val="14"/>
  </w:num>
  <w:num w:numId="6">
    <w:abstractNumId w:val="8"/>
  </w:num>
  <w:num w:numId="7">
    <w:abstractNumId w:val="35"/>
  </w:num>
  <w:num w:numId="8">
    <w:abstractNumId w:val="13"/>
  </w:num>
  <w:num w:numId="9">
    <w:abstractNumId w:val="37"/>
  </w:num>
  <w:num w:numId="10">
    <w:abstractNumId w:val="32"/>
  </w:num>
  <w:num w:numId="11">
    <w:abstractNumId w:val="4"/>
  </w:num>
  <w:num w:numId="12">
    <w:abstractNumId w:val="11"/>
  </w:num>
  <w:num w:numId="13">
    <w:abstractNumId w:val="16"/>
  </w:num>
  <w:num w:numId="14">
    <w:abstractNumId w:val="25"/>
  </w:num>
  <w:num w:numId="15">
    <w:abstractNumId w:val="20"/>
  </w:num>
  <w:num w:numId="16">
    <w:abstractNumId w:val="7"/>
  </w:num>
  <w:num w:numId="17">
    <w:abstractNumId w:val="27"/>
  </w:num>
  <w:num w:numId="18">
    <w:abstractNumId w:val="38"/>
  </w:num>
  <w:num w:numId="19">
    <w:abstractNumId w:val="10"/>
  </w:num>
  <w:num w:numId="20">
    <w:abstractNumId w:val="30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3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9"/>
  </w:num>
  <w:num w:numId="33">
    <w:abstractNumId w:val="31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4"/>
  </w:num>
  <w:num w:numId="39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810"/>
    <w:rsid w:val="0000092E"/>
    <w:rsid w:val="00003408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51A24"/>
    <w:rsid w:val="000612A6"/>
    <w:rsid w:val="00066DE2"/>
    <w:rsid w:val="00077931"/>
    <w:rsid w:val="000811A0"/>
    <w:rsid w:val="00084E91"/>
    <w:rsid w:val="000900B6"/>
    <w:rsid w:val="00096BE1"/>
    <w:rsid w:val="000A649E"/>
    <w:rsid w:val="000A7626"/>
    <w:rsid w:val="000B1B5F"/>
    <w:rsid w:val="000B5DA2"/>
    <w:rsid w:val="000B6224"/>
    <w:rsid w:val="000C1C28"/>
    <w:rsid w:val="000C5872"/>
    <w:rsid w:val="000E0979"/>
    <w:rsid w:val="000E1544"/>
    <w:rsid w:val="00100314"/>
    <w:rsid w:val="001155CE"/>
    <w:rsid w:val="001225D9"/>
    <w:rsid w:val="00124370"/>
    <w:rsid w:val="00160392"/>
    <w:rsid w:val="001A5429"/>
    <w:rsid w:val="001D1C22"/>
    <w:rsid w:val="001D59C9"/>
    <w:rsid w:val="001E11F1"/>
    <w:rsid w:val="001E1E58"/>
    <w:rsid w:val="00206719"/>
    <w:rsid w:val="00234FE7"/>
    <w:rsid w:val="00240312"/>
    <w:rsid w:val="00247B17"/>
    <w:rsid w:val="00252E4A"/>
    <w:rsid w:val="002642A8"/>
    <w:rsid w:val="002A137B"/>
    <w:rsid w:val="0031130D"/>
    <w:rsid w:val="00314A6F"/>
    <w:rsid w:val="00334394"/>
    <w:rsid w:val="00347AF5"/>
    <w:rsid w:val="00360F98"/>
    <w:rsid w:val="00362478"/>
    <w:rsid w:val="00374421"/>
    <w:rsid w:val="003A1810"/>
    <w:rsid w:val="003B5758"/>
    <w:rsid w:val="003D59A7"/>
    <w:rsid w:val="003E78A7"/>
    <w:rsid w:val="003F0714"/>
    <w:rsid w:val="003F13B0"/>
    <w:rsid w:val="003F5F4A"/>
    <w:rsid w:val="004020D0"/>
    <w:rsid w:val="0040279E"/>
    <w:rsid w:val="00403423"/>
    <w:rsid w:val="00423C21"/>
    <w:rsid w:val="004262DD"/>
    <w:rsid w:val="0042646F"/>
    <w:rsid w:val="00435096"/>
    <w:rsid w:val="004411FB"/>
    <w:rsid w:val="00443212"/>
    <w:rsid w:val="00493EC0"/>
    <w:rsid w:val="00495909"/>
    <w:rsid w:val="004B5251"/>
    <w:rsid w:val="004B5779"/>
    <w:rsid w:val="004C7B3E"/>
    <w:rsid w:val="004E3E60"/>
    <w:rsid w:val="004E67B3"/>
    <w:rsid w:val="00513832"/>
    <w:rsid w:val="00526C37"/>
    <w:rsid w:val="00533047"/>
    <w:rsid w:val="00577B45"/>
    <w:rsid w:val="005919AF"/>
    <w:rsid w:val="005A20E2"/>
    <w:rsid w:val="005B3466"/>
    <w:rsid w:val="005B6A1A"/>
    <w:rsid w:val="005D2146"/>
    <w:rsid w:val="005F6388"/>
    <w:rsid w:val="00626FD8"/>
    <w:rsid w:val="006329E1"/>
    <w:rsid w:val="00633E73"/>
    <w:rsid w:val="00650A85"/>
    <w:rsid w:val="0065229E"/>
    <w:rsid w:val="00655308"/>
    <w:rsid w:val="00664450"/>
    <w:rsid w:val="00682CAF"/>
    <w:rsid w:val="006936EB"/>
    <w:rsid w:val="00695777"/>
    <w:rsid w:val="006A359E"/>
    <w:rsid w:val="006B2383"/>
    <w:rsid w:val="006C07E8"/>
    <w:rsid w:val="006C0DC6"/>
    <w:rsid w:val="006C42CF"/>
    <w:rsid w:val="006D0144"/>
    <w:rsid w:val="006E3FC8"/>
    <w:rsid w:val="006F1C41"/>
    <w:rsid w:val="007157EF"/>
    <w:rsid w:val="0073193C"/>
    <w:rsid w:val="0073670F"/>
    <w:rsid w:val="00740FCE"/>
    <w:rsid w:val="00753E67"/>
    <w:rsid w:val="007B17C4"/>
    <w:rsid w:val="007B1F5A"/>
    <w:rsid w:val="007B3AB6"/>
    <w:rsid w:val="007B5AFF"/>
    <w:rsid w:val="007C136F"/>
    <w:rsid w:val="007C5AF4"/>
    <w:rsid w:val="007D2C96"/>
    <w:rsid w:val="007D36E9"/>
    <w:rsid w:val="007D5767"/>
    <w:rsid w:val="007F793B"/>
    <w:rsid w:val="00813EC8"/>
    <w:rsid w:val="00817F8C"/>
    <w:rsid w:val="0083428B"/>
    <w:rsid w:val="008422E6"/>
    <w:rsid w:val="00863B11"/>
    <w:rsid w:val="00876F99"/>
    <w:rsid w:val="008820B3"/>
    <w:rsid w:val="00886169"/>
    <w:rsid w:val="0089181A"/>
    <w:rsid w:val="008965F6"/>
    <w:rsid w:val="008A2B5E"/>
    <w:rsid w:val="008B4BAD"/>
    <w:rsid w:val="008D3386"/>
    <w:rsid w:val="008E2EB8"/>
    <w:rsid w:val="008E3A18"/>
    <w:rsid w:val="008F704C"/>
    <w:rsid w:val="0090206C"/>
    <w:rsid w:val="00902998"/>
    <w:rsid w:val="00912C1B"/>
    <w:rsid w:val="0092125E"/>
    <w:rsid w:val="00924319"/>
    <w:rsid w:val="009500FA"/>
    <w:rsid w:val="00952A7A"/>
    <w:rsid w:val="00974BF8"/>
    <w:rsid w:val="00974DD3"/>
    <w:rsid w:val="009778A3"/>
    <w:rsid w:val="00987914"/>
    <w:rsid w:val="009A3B33"/>
    <w:rsid w:val="009A45A0"/>
    <w:rsid w:val="009B35B5"/>
    <w:rsid w:val="009B4773"/>
    <w:rsid w:val="009D2556"/>
    <w:rsid w:val="009F5B70"/>
    <w:rsid w:val="00A162A9"/>
    <w:rsid w:val="00A41799"/>
    <w:rsid w:val="00A630FD"/>
    <w:rsid w:val="00A74908"/>
    <w:rsid w:val="00A91213"/>
    <w:rsid w:val="00A960DC"/>
    <w:rsid w:val="00AA29B1"/>
    <w:rsid w:val="00AA66D7"/>
    <w:rsid w:val="00AC100C"/>
    <w:rsid w:val="00AC3653"/>
    <w:rsid w:val="00AC4859"/>
    <w:rsid w:val="00AE0241"/>
    <w:rsid w:val="00AE5008"/>
    <w:rsid w:val="00B26302"/>
    <w:rsid w:val="00B37B3B"/>
    <w:rsid w:val="00B44C47"/>
    <w:rsid w:val="00B477CC"/>
    <w:rsid w:val="00B57756"/>
    <w:rsid w:val="00B57F4F"/>
    <w:rsid w:val="00B74A29"/>
    <w:rsid w:val="00B7636D"/>
    <w:rsid w:val="00B80CF1"/>
    <w:rsid w:val="00BA2A38"/>
    <w:rsid w:val="00BA31C4"/>
    <w:rsid w:val="00BB02E6"/>
    <w:rsid w:val="00BC0260"/>
    <w:rsid w:val="00BD0C60"/>
    <w:rsid w:val="00C17BCF"/>
    <w:rsid w:val="00C31EB2"/>
    <w:rsid w:val="00C3246A"/>
    <w:rsid w:val="00C46402"/>
    <w:rsid w:val="00C65564"/>
    <w:rsid w:val="00CA61D8"/>
    <w:rsid w:val="00CB1AF3"/>
    <w:rsid w:val="00CC2DA1"/>
    <w:rsid w:val="00CD1D98"/>
    <w:rsid w:val="00CF0586"/>
    <w:rsid w:val="00CF1267"/>
    <w:rsid w:val="00D13200"/>
    <w:rsid w:val="00D24B3C"/>
    <w:rsid w:val="00D26769"/>
    <w:rsid w:val="00D27AF8"/>
    <w:rsid w:val="00D6543F"/>
    <w:rsid w:val="00D74E0C"/>
    <w:rsid w:val="00D83966"/>
    <w:rsid w:val="00D91D46"/>
    <w:rsid w:val="00D94688"/>
    <w:rsid w:val="00D96A64"/>
    <w:rsid w:val="00D96CD3"/>
    <w:rsid w:val="00DA1776"/>
    <w:rsid w:val="00DB4C65"/>
    <w:rsid w:val="00DB5A2E"/>
    <w:rsid w:val="00DC0528"/>
    <w:rsid w:val="00DC1104"/>
    <w:rsid w:val="00DC2470"/>
    <w:rsid w:val="00DC7466"/>
    <w:rsid w:val="00DC7E1C"/>
    <w:rsid w:val="00DE16D8"/>
    <w:rsid w:val="00DE4AC5"/>
    <w:rsid w:val="00DE65A2"/>
    <w:rsid w:val="00DF2DCC"/>
    <w:rsid w:val="00E01D0E"/>
    <w:rsid w:val="00E15D61"/>
    <w:rsid w:val="00E16215"/>
    <w:rsid w:val="00E237E8"/>
    <w:rsid w:val="00E31650"/>
    <w:rsid w:val="00E35169"/>
    <w:rsid w:val="00E53724"/>
    <w:rsid w:val="00E552C8"/>
    <w:rsid w:val="00E75006"/>
    <w:rsid w:val="00E84350"/>
    <w:rsid w:val="00E85863"/>
    <w:rsid w:val="00E862EA"/>
    <w:rsid w:val="00E91AE4"/>
    <w:rsid w:val="00EA0789"/>
    <w:rsid w:val="00EA431D"/>
    <w:rsid w:val="00EB35A3"/>
    <w:rsid w:val="00EC4BCD"/>
    <w:rsid w:val="00ED54F1"/>
    <w:rsid w:val="00EF45C7"/>
    <w:rsid w:val="00F24CB9"/>
    <w:rsid w:val="00F33F5E"/>
    <w:rsid w:val="00F379BC"/>
    <w:rsid w:val="00F60840"/>
    <w:rsid w:val="00F75B86"/>
    <w:rsid w:val="00F77933"/>
    <w:rsid w:val="00F8411A"/>
    <w:rsid w:val="00FC1405"/>
    <w:rsid w:val="00FF0913"/>
    <w:rsid w:val="00FF7EFE"/>
    <w:rsid w:val="01A0A260"/>
    <w:rsid w:val="02105A96"/>
    <w:rsid w:val="0951431E"/>
    <w:rsid w:val="0FB56A58"/>
    <w:rsid w:val="1F4716BE"/>
    <w:rsid w:val="1FB91713"/>
    <w:rsid w:val="2800F509"/>
    <w:rsid w:val="33B6539D"/>
    <w:rsid w:val="3532CF59"/>
    <w:rsid w:val="3E496FAD"/>
    <w:rsid w:val="405CEB54"/>
    <w:rsid w:val="4A5FFCBA"/>
    <w:rsid w:val="53AC424F"/>
    <w:rsid w:val="5EC68528"/>
    <w:rsid w:val="6223398C"/>
    <w:rsid w:val="62B8A983"/>
    <w:rsid w:val="63297A8F"/>
    <w:rsid w:val="69304B23"/>
    <w:rsid w:val="70B54B9C"/>
    <w:rsid w:val="77DE616B"/>
    <w:rsid w:val="799E63D4"/>
    <w:rsid w:val="7A791037"/>
    <w:rsid w:val="7B21DF0F"/>
    <w:rsid w:val="7BD9D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D043F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BE1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7AF5"/>
    <w:pPr>
      <w:keepNext/>
      <w:keepLines/>
      <w:pBdr>
        <w:bottom w:val="single" w:sz="24" w:space="4" w:color="F0CDA1" w:themeColor="accent1"/>
      </w:pBdr>
      <w:spacing w:after="400"/>
      <w:outlineLvl w:val="0"/>
    </w:pPr>
    <w:rPr>
      <w:rFonts w:asciiTheme="majorHAnsi" w:eastAsiaTheme="majorEastAsia" w:hAnsiTheme="majorHAnsi" w:cstheme="majorBidi"/>
      <w:b/>
      <w:caps/>
      <w:color w:val="107082" w:themeColor="accent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20E2"/>
    <w:pPr>
      <w:tabs>
        <w:tab w:val="center" w:pos="4844"/>
        <w:tab w:val="right" w:pos="9689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47AF5"/>
    <w:rPr>
      <w:color w:val="595959" w:themeColor="text1" w:themeTint="A6"/>
      <w:sz w:val="24"/>
    </w:rPr>
  </w:style>
  <w:style w:type="paragraph" w:styleId="Footer">
    <w:name w:val="footer"/>
    <w:basedOn w:val="Normal"/>
    <w:link w:val="FooterChar"/>
    <w:uiPriority w:val="99"/>
    <w:rsid w:val="008E3A18"/>
    <w:pPr>
      <w:pBdr>
        <w:top w:val="single" w:sz="8" w:space="1" w:color="64B2C1" w:themeColor="background2"/>
      </w:pBdr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8E3A18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A162A9"/>
    <w:pPr>
      <w:spacing w:after="0"/>
      <w:contextualSpacing/>
      <w:jc w:val="center"/>
    </w:pPr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62A9"/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9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3966"/>
    <w:pPr>
      <w:numPr>
        <w:ilvl w:val="1"/>
      </w:numPr>
      <w:spacing w:after="0"/>
      <w:jc w:val="center"/>
    </w:pPr>
    <w:rPr>
      <w:rFonts w:eastAsiaTheme="minorEastAsia"/>
      <w:b/>
      <w:i/>
      <w:color w:val="107082" w:themeColor="accent2"/>
      <w:spacing w:val="15"/>
      <w:sz w:val="48"/>
    </w:rPr>
  </w:style>
  <w:style w:type="character" w:customStyle="1" w:styleId="SubtitleChar">
    <w:name w:val="Subtitle Char"/>
    <w:basedOn w:val="DefaultParagraphFont"/>
    <w:link w:val="Subtitle"/>
    <w:uiPriority w:val="11"/>
    <w:rsid w:val="00D83966"/>
    <w:rPr>
      <w:rFonts w:eastAsiaTheme="minorEastAsia"/>
      <w:b/>
      <w:i/>
      <w:color w:val="107082" w:themeColor="accent2"/>
      <w:spacing w:val="15"/>
      <w:sz w:val="48"/>
    </w:rPr>
  </w:style>
  <w:style w:type="character" w:customStyle="1" w:styleId="Heading1Char">
    <w:name w:val="Heading 1 Char"/>
    <w:basedOn w:val="DefaultParagraphFont"/>
    <w:link w:val="Heading1"/>
    <w:uiPriority w:val="9"/>
    <w:rsid w:val="00347AF5"/>
    <w:rPr>
      <w:rFonts w:asciiTheme="majorHAnsi" w:eastAsiaTheme="majorEastAsia" w:hAnsiTheme="majorHAnsi" w:cstheme="majorBidi"/>
      <w:b/>
      <w:caps/>
      <w:color w:val="107082" w:themeColor="accent2"/>
      <w:sz w:val="44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E85863"/>
    <w:rPr>
      <w:rFonts w:asciiTheme="majorHAnsi" w:hAnsiTheme="majorHAnsi"/>
      <w:b/>
      <w:i w:val="0"/>
      <w:color w:val="107082" w:themeColor="accent2"/>
      <w:sz w:val="28"/>
    </w:rPr>
  </w:style>
  <w:style w:type="character" w:styleId="Emphasis">
    <w:name w:val="Emphasis"/>
    <w:uiPriority w:val="20"/>
    <w:qFormat/>
    <w:rsid w:val="007D2C96"/>
    <w:rPr>
      <w:rFonts w:cstheme="minorHAnsi"/>
      <w:i/>
      <w:color w:val="262626" w:themeColor="text1" w:themeTint="D9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64450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rsid w:val="001E1E58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rsid w:val="0003123C"/>
    <w:pPr>
      <w:numPr>
        <w:numId w:val="32"/>
      </w:numPr>
      <w:spacing w:before="0" w:after="200" w:line="276" w:lineRule="auto"/>
      <w:ind w:left="340" w:hanging="340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qFormat/>
    <w:rsid w:val="00BA31C4"/>
    <w:rPr>
      <w:b/>
      <w:bCs/>
    </w:rPr>
  </w:style>
  <w:style w:type="paragraph" w:styleId="ListBullet2">
    <w:name w:val="List Bullet 2"/>
    <w:basedOn w:val="Normal"/>
    <w:uiPriority w:val="99"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qFormat/>
    <w:rsid w:val="00E237E8"/>
    <w:pPr>
      <w:spacing w:before="0" w:after="0" w:line="240" w:lineRule="auto"/>
    </w:pPr>
    <w:rPr>
      <w:color w:val="0D0D0D" w:themeColor="text1" w:themeTint="F2"/>
      <w:sz w:val="18"/>
    </w:rPr>
  </w:style>
  <w:style w:type="paragraph" w:customStyle="1" w:styleId="TableHeadings">
    <w:name w:val="Table Headings"/>
    <w:basedOn w:val="Normal"/>
    <w:qFormat/>
    <w:rsid w:val="00A162A9"/>
    <w:pPr>
      <w:spacing w:before="0" w:after="0" w:line="216" w:lineRule="auto"/>
      <w:ind w:left="85"/>
    </w:pPr>
    <w:rPr>
      <w:b/>
      <w:caps/>
      <w:color w:val="FFFFFF" w:themeColor="background1"/>
      <w:sz w:val="18"/>
      <w:szCs w:val="18"/>
    </w:rPr>
  </w:style>
  <w:style w:type="character" w:styleId="PageNumber">
    <w:name w:val="page number"/>
    <w:basedOn w:val="DefaultParagraphFont"/>
    <w:uiPriority w:val="99"/>
    <w:rsid w:val="00096BE1"/>
    <w:rPr>
      <w:color w:val="auto"/>
      <w:sz w:val="18"/>
      <w:bdr w:val="none" w:sz="0" w:space="0" w:color="auto"/>
    </w:rPr>
  </w:style>
  <w:style w:type="table" w:styleId="GridTable4-Accent6">
    <w:name w:val="Grid Table 4 Accent 6"/>
    <w:basedOn w:val="TableNormal"/>
    <w:uiPriority w:val="49"/>
    <w:rsid w:val="00987914"/>
    <w:pPr>
      <w:spacing w:after="0" w:line="240" w:lineRule="auto"/>
    </w:pPr>
    <w:tblPr>
      <w:tblStyleRowBandSize w:val="1"/>
      <w:tblStyleColBandSize w:val="1"/>
      <w:tblBorders>
        <w:top w:val="single" w:sz="4" w:space="0" w:color="F3A973" w:themeColor="accent6" w:themeTint="99"/>
        <w:left w:val="single" w:sz="4" w:space="0" w:color="F3A973" w:themeColor="accent6" w:themeTint="99"/>
        <w:bottom w:val="single" w:sz="4" w:space="0" w:color="F3A973" w:themeColor="accent6" w:themeTint="99"/>
        <w:right w:val="single" w:sz="4" w:space="0" w:color="F3A973" w:themeColor="accent6" w:themeTint="99"/>
        <w:insideH w:val="single" w:sz="4" w:space="0" w:color="F3A973" w:themeColor="accent6" w:themeTint="99"/>
        <w:insideV w:val="single" w:sz="4" w:space="0" w:color="F3A9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7216" w:themeColor="accent6"/>
          <w:left w:val="single" w:sz="4" w:space="0" w:color="EC7216" w:themeColor="accent6"/>
          <w:bottom w:val="single" w:sz="4" w:space="0" w:color="EC7216" w:themeColor="accent6"/>
          <w:right w:val="single" w:sz="4" w:space="0" w:color="EC7216" w:themeColor="accent6"/>
          <w:insideH w:val="nil"/>
          <w:insideV w:val="nil"/>
        </w:tcBorders>
        <w:shd w:val="clear" w:color="auto" w:fill="EC7216" w:themeFill="accent6"/>
      </w:tcPr>
    </w:tblStylePr>
    <w:tblStylePr w:type="lastRow">
      <w:rPr>
        <w:b/>
        <w:bCs/>
      </w:rPr>
      <w:tblPr/>
      <w:tcPr>
        <w:tcBorders>
          <w:top w:val="double" w:sz="4" w:space="0" w:color="EC721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6" w:themeFillTint="33"/>
      </w:tcPr>
    </w:tblStylePr>
    <w:tblStylePr w:type="band1Horz">
      <w:tblPr/>
      <w:tcPr>
        <w:shd w:val="clear" w:color="auto" w:fill="FBE2D0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rees.environment@gibraltar.gov.g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a.fromow\AppData\Roaming\Microsoft\Templates\Professional%20services%20business%20pl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837DB19034C4DA1A4EA7D44B40B1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E5ED4E-A5AB-4616-9E41-D70975161D36}"/>
      </w:docPartPr>
      <w:docPartBody>
        <w:p w:rsidR="001E1AE7" w:rsidRDefault="00F91EC0">
          <w:pPr>
            <w:pStyle w:val="3837DB19034C4DA1A4EA7D44B40B18DA"/>
          </w:pPr>
          <w:r w:rsidRPr="00E237E8">
            <w:t>PROFESSIONAL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ED7D31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  <w:u w:color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  <w:u w:color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  <w:u w:color="5B9BD5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A5A5A5" w:themeColor="accent3"/>
        <w:u w:color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4472C4" w:themeColor="accent5"/>
        <w:u w:color="5B9BD5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8C1828"/>
    <w:multiLevelType w:val="hybridMultilevel"/>
    <w:tmpl w:val="45148FEC"/>
    <w:lvl w:ilvl="0" w:tplc="C9B6E9BC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/>
        <w:color w:val="ED7D31" w:themeColor="accent2"/>
        <w:u w:color="5B9BD5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EC0"/>
    <w:rsid w:val="001E1AE7"/>
    <w:rsid w:val="0040279E"/>
    <w:rsid w:val="00F9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837DB19034C4DA1A4EA7D44B40B18DA">
    <w:name w:val="3837DB19034C4DA1A4EA7D44B40B18DA"/>
  </w:style>
  <w:style w:type="paragraph" w:customStyle="1" w:styleId="8BEA63AA71DA484D94A50DA29C6990DF">
    <w:name w:val="8BEA63AA71DA484D94A50DA29C6990DF"/>
  </w:style>
  <w:style w:type="paragraph" w:customStyle="1" w:styleId="42C0FE34CB2A41D4A10A6D8C3755E61C">
    <w:name w:val="42C0FE34CB2A41D4A10A6D8C3755E61C"/>
  </w:style>
  <w:style w:type="paragraph" w:styleId="ListBullet">
    <w:name w:val="List Bullet"/>
    <w:basedOn w:val="Normal"/>
    <w:uiPriority w:val="99"/>
    <w:pPr>
      <w:numPr>
        <w:numId w:val="1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sz w:val="24"/>
      <w:lang w:val="en-US" w:eastAsia="en-US"/>
    </w:rPr>
  </w:style>
  <w:style w:type="paragraph" w:customStyle="1" w:styleId="C2BBFDB1B24F463D9EB0994CF5F6F6B8">
    <w:name w:val="C2BBFDB1B24F463D9EB0994CF5F6F6B8"/>
  </w:style>
  <w:style w:type="paragraph" w:customStyle="1" w:styleId="39FF69425FA442FEB8C7E1DB0B56FABB">
    <w:name w:val="39FF69425FA442FEB8C7E1DB0B56FABB"/>
  </w:style>
  <w:style w:type="paragraph" w:customStyle="1" w:styleId="63E26041DABE49FEBD33D6BB6AE5DC90">
    <w:name w:val="63E26041DABE49FEBD33D6BB6AE5DC90"/>
  </w:style>
  <w:style w:type="paragraph" w:styleId="ListNumber">
    <w:name w:val="List Number"/>
    <w:basedOn w:val="Normal"/>
    <w:uiPriority w:val="99"/>
    <w:pPr>
      <w:numPr>
        <w:numId w:val="2"/>
      </w:numPr>
      <w:spacing w:after="200" w:line="276" w:lineRule="auto"/>
      <w:ind w:left="340" w:hanging="340"/>
    </w:pPr>
    <w:rPr>
      <w:rFonts w:eastAsiaTheme="minorHAnsi"/>
      <w:color w:val="595959" w:themeColor="text1" w:themeTint="A6"/>
      <w:sz w:val="24"/>
      <w:lang w:val="en-US" w:eastAsia="en-US"/>
    </w:rPr>
  </w:style>
  <w:style w:type="paragraph" w:customStyle="1" w:styleId="574D6AAAEE784D2CA8FD2FC53134E9BE">
    <w:name w:val="574D6AAAEE784D2CA8FD2FC53134E9BE"/>
  </w:style>
  <w:style w:type="paragraph" w:customStyle="1" w:styleId="FBC29346B0D64A75A293BA653B83F347">
    <w:name w:val="FBC29346B0D64A75A293BA653B83F347"/>
  </w:style>
  <w:style w:type="paragraph" w:customStyle="1" w:styleId="5986BAE41F9A4A2EA0007C4BE7858909">
    <w:name w:val="5986BAE41F9A4A2EA0007C4BE7858909"/>
  </w:style>
  <w:style w:type="character" w:customStyle="1" w:styleId="Bold">
    <w:name w:val="Bold"/>
    <w:uiPriority w:val="1"/>
    <w:qFormat/>
    <w:rPr>
      <w:b/>
      <w:bCs/>
    </w:rPr>
  </w:style>
  <w:style w:type="paragraph" w:customStyle="1" w:styleId="88137BD51EF04FC4B425D3CB119ED53C">
    <w:name w:val="88137BD51EF04FC4B425D3CB119ED53C"/>
  </w:style>
  <w:style w:type="paragraph" w:customStyle="1" w:styleId="AA0CDBEDCA424F988E214B382CCA6CD9">
    <w:name w:val="AA0CDBEDCA424F988E214B382CCA6CD9"/>
  </w:style>
  <w:style w:type="paragraph" w:customStyle="1" w:styleId="6274E75FC2CF41C7895622E53C19B816">
    <w:name w:val="6274E75FC2CF41C7895622E53C19B816"/>
  </w:style>
  <w:style w:type="paragraph" w:customStyle="1" w:styleId="24F3C60A30F44910BA9B83A0DDD6AAC9">
    <w:name w:val="24F3C60A30F44910BA9B83A0DDD6AAC9"/>
  </w:style>
  <w:style w:type="paragraph" w:customStyle="1" w:styleId="2F6EC9959FA6496C9F42955904F74D22">
    <w:name w:val="2F6EC9959FA6496C9F42955904F74D22"/>
  </w:style>
  <w:style w:type="paragraph" w:customStyle="1" w:styleId="8FE012D7C53D4AC1AA09D4CB61F84964">
    <w:name w:val="8FE012D7C53D4AC1AA09D4CB61F84964"/>
  </w:style>
  <w:style w:type="paragraph" w:customStyle="1" w:styleId="AA145A1AD23F4D25B891111592BDEEB5">
    <w:name w:val="AA145A1AD23F4D25B891111592BDEEB5"/>
  </w:style>
  <w:style w:type="paragraph" w:customStyle="1" w:styleId="31559A15F946409F83E8D0E4614D7F62">
    <w:name w:val="31559A15F946409F83E8D0E4614D7F62"/>
  </w:style>
  <w:style w:type="paragraph" w:customStyle="1" w:styleId="C3C4F0164FE54177BF0C9686B144DF42">
    <w:name w:val="C3C4F0164FE54177BF0C9686B144DF42"/>
  </w:style>
  <w:style w:type="paragraph" w:customStyle="1" w:styleId="A81CCFF222A848D6ADE2CEB9DA87EAD6">
    <w:name w:val="A81CCFF222A848D6ADE2CEB9DA87EAD6"/>
  </w:style>
  <w:style w:type="paragraph" w:customStyle="1" w:styleId="8E495F0C7443498E949C9B5DB24A246A">
    <w:name w:val="8E495F0C7443498E949C9B5DB24A246A"/>
  </w:style>
  <w:style w:type="paragraph" w:customStyle="1" w:styleId="B83296B89A614D0193D889451B056370">
    <w:name w:val="B83296B89A614D0193D889451B056370"/>
  </w:style>
  <w:style w:type="paragraph" w:customStyle="1" w:styleId="EC68D23EDADF4279A0F579A9839E3B6B">
    <w:name w:val="EC68D23EDADF4279A0F579A9839E3B6B"/>
  </w:style>
  <w:style w:type="paragraph" w:customStyle="1" w:styleId="30B47BE37609471C92D07B8E5FC79EA4">
    <w:name w:val="30B47BE37609471C92D07B8E5FC79EA4"/>
  </w:style>
  <w:style w:type="paragraph" w:customStyle="1" w:styleId="37D81062B67D48D58966D51A5566AD76">
    <w:name w:val="37D81062B67D48D58966D51A5566AD76"/>
  </w:style>
  <w:style w:type="paragraph" w:customStyle="1" w:styleId="447A0AA7579D4CBE9CE50020B2390ECF">
    <w:name w:val="447A0AA7579D4CBE9CE50020B2390ECF"/>
  </w:style>
  <w:style w:type="paragraph" w:customStyle="1" w:styleId="7A2D0DD99DD44AFE8C52A455076F0E29">
    <w:name w:val="7A2D0DD99DD44AFE8C52A455076F0E29"/>
  </w:style>
  <w:style w:type="paragraph" w:customStyle="1" w:styleId="59A74505B1CE4C15BD9EDCD1D7D7B625">
    <w:name w:val="59A74505B1CE4C15BD9EDCD1D7D7B625"/>
  </w:style>
  <w:style w:type="paragraph" w:customStyle="1" w:styleId="A198403122144D6B9BBFE1FEA0AAC048">
    <w:name w:val="A198403122144D6B9BBFE1FEA0AAC048"/>
  </w:style>
  <w:style w:type="paragraph" w:customStyle="1" w:styleId="34B3E81C0EAB49FF939275277EE5EBB8">
    <w:name w:val="34B3E81C0EAB49FF939275277EE5EBB8"/>
  </w:style>
  <w:style w:type="paragraph" w:customStyle="1" w:styleId="1ABD5271EC74425F889DDE0ACB996863">
    <w:name w:val="1ABD5271EC74425F889DDE0ACB996863"/>
  </w:style>
  <w:style w:type="paragraph" w:customStyle="1" w:styleId="FB4FEDEB10FE4E7DB6D4066A62AE7131">
    <w:name w:val="FB4FEDEB10FE4E7DB6D4066A62AE7131"/>
  </w:style>
  <w:style w:type="paragraph" w:customStyle="1" w:styleId="12EE8744B61C4B45888930B6D9B45D3F">
    <w:name w:val="12EE8744B61C4B45888930B6D9B45D3F"/>
  </w:style>
  <w:style w:type="paragraph" w:customStyle="1" w:styleId="B4879225DB844F2DAEA9EA7EA6575923">
    <w:name w:val="B4879225DB844F2DAEA9EA7EA6575923"/>
  </w:style>
  <w:style w:type="paragraph" w:customStyle="1" w:styleId="1E1B0B79919A479A92C7BA2A9AD6D885">
    <w:name w:val="1E1B0B79919A479A92C7BA2A9AD6D885"/>
  </w:style>
  <w:style w:type="paragraph" w:customStyle="1" w:styleId="417D5140C3334FC0B8A77CB478804C9D">
    <w:name w:val="417D5140C3334FC0B8A77CB478804C9D"/>
  </w:style>
  <w:style w:type="paragraph" w:customStyle="1" w:styleId="C4DC6E45B8594D3A9FE93CE69BA5E7BF">
    <w:name w:val="C4DC6E45B8594D3A9FE93CE69BA5E7BF"/>
  </w:style>
  <w:style w:type="paragraph" w:customStyle="1" w:styleId="FD99D4727DDA4B1797D513A656FC9E63">
    <w:name w:val="FD99D4727DDA4B1797D513A656FC9E63"/>
  </w:style>
  <w:style w:type="paragraph" w:customStyle="1" w:styleId="E70C8D9B1233422D875507BE9D2C81AD">
    <w:name w:val="E70C8D9B1233422D875507BE9D2C81AD"/>
  </w:style>
  <w:style w:type="paragraph" w:customStyle="1" w:styleId="F06F8C35A4C24E1EA49BF779A5BE570D">
    <w:name w:val="F06F8C35A4C24E1EA49BF779A5BE570D"/>
  </w:style>
  <w:style w:type="paragraph" w:customStyle="1" w:styleId="847C806E467C48F7B9B8D6E6FA36BF70">
    <w:name w:val="847C806E467C48F7B9B8D6E6FA36BF70"/>
  </w:style>
  <w:style w:type="paragraph" w:customStyle="1" w:styleId="5F55D00A31FD4FAFBA308F333958398F">
    <w:name w:val="5F55D00A31FD4FAFBA308F333958398F"/>
  </w:style>
  <w:style w:type="paragraph" w:customStyle="1" w:styleId="F9AD694DC0974C36A079F432824A967E">
    <w:name w:val="F9AD694DC0974C36A079F432824A967E"/>
  </w:style>
  <w:style w:type="paragraph" w:customStyle="1" w:styleId="C1DB9323AA2C44ED847E8B0C75853C73">
    <w:name w:val="C1DB9323AA2C44ED847E8B0C75853C73"/>
  </w:style>
  <w:style w:type="paragraph" w:customStyle="1" w:styleId="7BCCDAC7FA034D88903E695DE39CBCFC">
    <w:name w:val="7BCCDAC7FA034D88903E695DE39CBCFC"/>
  </w:style>
  <w:style w:type="paragraph" w:customStyle="1" w:styleId="F5E41C1A337F48169B3A678BC232A4A3">
    <w:name w:val="F5E41C1A337F48169B3A678BC232A4A3"/>
  </w:style>
  <w:style w:type="paragraph" w:customStyle="1" w:styleId="5F27FBB68F8C4849A44310974D774916">
    <w:name w:val="5F27FBB68F8C4849A44310974D774916"/>
  </w:style>
  <w:style w:type="paragraph" w:customStyle="1" w:styleId="A24F498579034B4AAF0F63C8370C9094">
    <w:name w:val="A24F498579034B4AAF0F63C8370C9094"/>
  </w:style>
  <w:style w:type="paragraph" w:customStyle="1" w:styleId="F5CDE04A88AC4B4D918E0E044B833044">
    <w:name w:val="F5CDE04A88AC4B4D918E0E044B833044"/>
  </w:style>
  <w:style w:type="paragraph" w:customStyle="1" w:styleId="12080CB9762D4DBCB1051A32DEA4E9CB">
    <w:name w:val="12080CB9762D4DBCB1051A32DEA4E9CB"/>
  </w:style>
  <w:style w:type="paragraph" w:customStyle="1" w:styleId="74A35EF3DA9B498BA09906819402FC12">
    <w:name w:val="74A35EF3DA9B498BA09906819402FC12"/>
  </w:style>
  <w:style w:type="paragraph" w:customStyle="1" w:styleId="5828E5495DBA4B1D87046B6FD2FE3A7E">
    <w:name w:val="5828E5495DBA4B1D87046B6FD2FE3A7E"/>
  </w:style>
  <w:style w:type="paragraph" w:customStyle="1" w:styleId="4C98E5AB144A42EE9790FA5ACA2544EF">
    <w:name w:val="4C98E5AB144A42EE9790FA5ACA2544EF"/>
  </w:style>
  <w:style w:type="paragraph" w:customStyle="1" w:styleId="CB351F2233BB48BEB8B04F7F6D9421EA">
    <w:name w:val="CB351F2233BB48BEB8B04F7F6D9421EA"/>
  </w:style>
  <w:style w:type="paragraph" w:customStyle="1" w:styleId="B17E9B09CEA2483884F0D400E0751D91">
    <w:name w:val="B17E9B09CEA2483884F0D400E0751D91"/>
  </w:style>
  <w:style w:type="paragraph" w:customStyle="1" w:styleId="D03375824C2B4AE5AE71E6A677377D7B">
    <w:name w:val="D03375824C2B4AE5AE71E6A677377D7B"/>
  </w:style>
  <w:style w:type="paragraph" w:customStyle="1" w:styleId="A6FA0776CDE8456AAFA66C2C00973E84">
    <w:name w:val="A6FA0776CDE8456AAFA66C2C00973E84"/>
  </w:style>
  <w:style w:type="paragraph" w:customStyle="1" w:styleId="1D2077166F264AA39093B044E8A7AE79">
    <w:name w:val="1D2077166F264AA39093B044E8A7AE79"/>
  </w:style>
  <w:style w:type="paragraph" w:customStyle="1" w:styleId="2B4AB00F920F4A0EB5B6CD4C4AF7E5D6">
    <w:name w:val="2B4AB00F920F4A0EB5B6CD4C4AF7E5D6"/>
  </w:style>
  <w:style w:type="paragraph" w:customStyle="1" w:styleId="02B4C03317724D01B994E6A413A94DBD">
    <w:name w:val="02B4C03317724D01B994E6A413A94DBD"/>
  </w:style>
  <w:style w:type="paragraph" w:customStyle="1" w:styleId="246C0F6E62A44A57912605E5039EE9D2">
    <w:name w:val="246C0F6E62A44A57912605E5039EE9D2"/>
  </w:style>
  <w:style w:type="paragraph" w:customStyle="1" w:styleId="87577D33A49940D5BA2C0BAC4047B7A7">
    <w:name w:val="87577D33A49940D5BA2C0BAC4047B7A7"/>
  </w:style>
  <w:style w:type="paragraph" w:customStyle="1" w:styleId="5C1A6D7B6C2D41A2A5F8AEAD3A073874">
    <w:name w:val="5C1A6D7B6C2D41A2A5F8AEAD3A073874"/>
  </w:style>
  <w:style w:type="paragraph" w:customStyle="1" w:styleId="D53AEB3B52464AB08F3E4539E2F20D8F">
    <w:name w:val="D53AEB3B52464AB08F3E4539E2F20D8F"/>
  </w:style>
  <w:style w:type="paragraph" w:customStyle="1" w:styleId="Graphbullet">
    <w:name w:val="Graph bullet"/>
    <w:basedOn w:val="Normal"/>
    <w:qFormat/>
    <w:pPr>
      <w:numPr>
        <w:numId w:val="3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  <w:lang w:val="en-US" w:eastAsia="en-US"/>
    </w:rPr>
  </w:style>
  <w:style w:type="paragraph" w:customStyle="1" w:styleId="99B1DD37F44A42498B87CFFAE1FECC7A">
    <w:name w:val="99B1DD37F44A42498B87CFFAE1FECC7A"/>
  </w:style>
  <w:style w:type="paragraph" w:customStyle="1" w:styleId="6E90A5B43E1B41769FF8A19F1157D51E">
    <w:name w:val="6E90A5B43E1B41769FF8A19F1157D51E"/>
  </w:style>
  <w:style w:type="paragraph" w:customStyle="1" w:styleId="Graphbullet2">
    <w:name w:val="Graph bullet 2"/>
    <w:basedOn w:val="Normal"/>
    <w:qFormat/>
    <w:pPr>
      <w:numPr>
        <w:numId w:val="4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  <w:lang w:val="en-US" w:eastAsia="en-US"/>
    </w:rPr>
  </w:style>
  <w:style w:type="paragraph" w:customStyle="1" w:styleId="2C67A4C56C684E9AAFB5E0304D00550E">
    <w:name w:val="2C67A4C56C684E9AAFB5E0304D00550E"/>
  </w:style>
  <w:style w:type="paragraph" w:customStyle="1" w:styleId="BB758776A82D4CA1A716FFC582F1B4E5">
    <w:name w:val="BB758776A82D4CA1A716FFC582F1B4E5"/>
  </w:style>
  <w:style w:type="paragraph" w:customStyle="1" w:styleId="Graphbullet3">
    <w:name w:val="Graph bullet 3"/>
    <w:basedOn w:val="Normal"/>
    <w:qFormat/>
    <w:pPr>
      <w:numPr>
        <w:numId w:val="5"/>
      </w:numPr>
      <w:spacing w:after="0" w:line="216" w:lineRule="auto"/>
      <w:ind w:left="284" w:hanging="284"/>
    </w:pPr>
    <w:rPr>
      <w:rFonts w:eastAsiaTheme="minorHAnsi"/>
      <w:color w:val="595959" w:themeColor="text1" w:themeTint="A6"/>
      <w:sz w:val="20"/>
      <w:lang w:val="en-US" w:eastAsia="en-US"/>
    </w:rPr>
  </w:style>
  <w:style w:type="paragraph" w:customStyle="1" w:styleId="E8DE16CA8FA54F4C98D160897C321C71">
    <w:name w:val="E8DE16CA8FA54F4C98D160897C321C71"/>
  </w:style>
  <w:style w:type="paragraph" w:customStyle="1" w:styleId="381CBACA5685404EBDCF2E1A3B12008C">
    <w:name w:val="381CBACA5685404EBDCF2E1A3B12008C"/>
  </w:style>
  <w:style w:type="paragraph" w:customStyle="1" w:styleId="Graphbullet4">
    <w:name w:val="Graph bullet 4"/>
    <w:basedOn w:val="Normal"/>
    <w:qFormat/>
    <w:pPr>
      <w:numPr>
        <w:numId w:val="6"/>
      </w:numPr>
      <w:spacing w:after="0" w:line="240" w:lineRule="auto"/>
      <w:ind w:left="284" w:hanging="284"/>
    </w:pPr>
    <w:rPr>
      <w:rFonts w:eastAsiaTheme="minorHAnsi"/>
      <w:color w:val="595959" w:themeColor="text1" w:themeTint="A6"/>
      <w:sz w:val="20"/>
      <w:lang w:val="en-US" w:eastAsia="en-US"/>
    </w:rPr>
  </w:style>
  <w:style w:type="paragraph" w:customStyle="1" w:styleId="CD222A5ABD0F4AF4B979B6F5DAF7152E">
    <w:name w:val="CD222A5ABD0F4AF4B979B6F5DAF7152E"/>
  </w:style>
  <w:style w:type="paragraph" w:customStyle="1" w:styleId="38DC42C111264ED8857115150C5CDD2E">
    <w:name w:val="38DC42C111264ED8857115150C5CDD2E"/>
  </w:style>
  <w:style w:type="paragraph" w:customStyle="1" w:styleId="27BB418BE2D143EAA0CAA5C3DCC00A9A">
    <w:name w:val="27BB418BE2D143EAA0CAA5C3DCC00A9A"/>
  </w:style>
  <w:style w:type="paragraph" w:customStyle="1" w:styleId="43D7220745D84E78BBEB884FB7C94FB7">
    <w:name w:val="43D7220745D84E78BBEB884FB7C94FB7"/>
  </w:style>
  <w:style w:type="paragraph" w:customStyle="1" w:styleId="7AF2CBDDB7534D11A4A8EBA6274A3EEB">
    <w:name w:val="7AF2CBDDB7534D11A4A8EBA6274A3EEB"/>
  </w:style>
  <w:style w:type="paragraph" w:customStyle="1" w:styleId="6343A17F958F40A7A817942263592E22">
    <w:name w:val="6343A17F958F40A7A817942263592E22"/>
  </w:style>
  <w:style w:type="paragraph" w:customStyle="1" w:styleId="8D5DFC7AD27D4208B7A3063FAB315220">
    <w:name w:val="8D5DFC7AD27D4208B7A3063FAB315220"/>
  </w:style>
  <w:style w:type="paragraph" w:customStyle="1" w:styleId="E107D2614E574DD089F1B9EF63746476">
    <w:name w:val="E107D2614E574DD089F1B9EF63746476"/>
  </w:style>
  <w:style w:type="paragraph" w:customStyle="1" w:styleId="A7BE65F21CD149438F3EA98F40207D10">
    <w:name w:val="A7BE65F21CD149438F3EA98F40207D10"/>
  </w:style>
  <w:style w:type="paragraph" w:customStyle="1" w:styleId="DFA7FEF671814BC6B33CA8F345D3C8AD">
    <w:name w:val="DFA7FEF671814BC6B33CA8F345D3C8AD"/>
  </w:style>
  <w:style w:type="paragraph" w:customStyle="1" w:styleId="C450567A7933451B8922D1E5C7EF0D31">
    <w:name w:val="C450567A7933451B8922D1E5C7EF0D31"/>
  </w:style>
  <w:style w:type="paragraph" w:customStyle="1" w:styleId="12B667FE4CEF460B97C835BBEB900AF0">
    <w:name w:val="12B667FE4CEF460B97C835BBEB900AF0"/>
  </w:style>
  <w:style w:type="paragraph" w:customStyle="1" w:styleId="123476F75CB4446CB0C880A9F97F4595">
    <w:name w:val="123476F75CB4446CB0C880A9F97F4595"/>
  </w:style>
  <w:style w:type="paragraph" w:customStyle="1" w:styleId="DFE3636B3F324C78BB9CE4D1060257DF">
    <w:name w:val="DFE3636B3F324C78BB9CE4D1060257DF"/>
  </w:style>
  <w:style w:type="paragraph" w:customStyle="1" w:styleId="208C836D090149C1B3B671117292F117">
    <w:name w:val="208C836D090149C1B3B671117292F117"/>
  </w:style>
  <w:style w:type="paragraph" w:customStyle="1" w:styleId="6D79FE7EB3C74E189B7BE0D585F8EF58">
    <w:name w:val="6D79FE7EB3C74E189B7BE0D585F8EF58"/>
  </w:style>
  <w:style w:type="paragraph" w:customStyle="1" w:styleId="54F10E6457364D019EFF9D0D3C343776">
    <w:name w:val="54F10E6457364D019EFF9D0D3C343776"/>
  </w:style>
  <w:style w:type="paragraph" w:customStyle="1" w:styleId="2D4D6BE2A0F64010BF78B12168D93E2E">
    <w:name w:val="2D4D6BE2A0F64010BF78B12168D93E2E"/>
  </w:style>
  <w:style w:type="paragraph" w:customStyle="1" w:styleId="F11CD2C0C5FA4EDD9F53DA8E627AD8CD">
    <w:name w:val="F11CD2C0C5FA4EDD9F53DA8E627AD8CD"/>
  </w:style>
  <w:style w:type="paragraph" w:customStyle="1" w:styleId="12B52CC8845E43EFB5F0CF3BD310879B">
    <w:name w:val="12B52CC8845E43EFB5F0CF3BD310879B"/>
  </w:style>
  <w:style w:type="paragraph" w:customStyle="1" w:styleId="4386020C893F441AAD5336CC32A8723B">
    <w:name w:val="4386020C893F441AAD5336CC32A8723B"/>
  </w:style>
  <w:style w:type="paragraph" w:styleId="ListBullet2">
    <w:name w:val="List Bullet 2"/>
    <w:basedOn w:val="Normal"/>
    <w:uiPriority w:val="99"/>
    <w:pPr>
      <w:numPr>
        <w:numId w:val="7"/>
      </w:numPr>
      <w:spacing w:after="120" w:line="288" w:lineRule="auto"/>
    </w:pPr>
    <w:rPr>
      <w:rFonts w:eastAsiaTheme="minorHAnsi"/>
      <w:color w:val="595959" w:themeColor="text1" w:themeTint="A6"/>
      <w:sz w:val="24"/>
      <w:lang w:val="en-US" w:eastAsia="en-US"/>
    </w:rPr>
  </w:style>
  <w:style w:type="paragraph" w:customStyle="1" w:styleId="07F71D85C2D548EA95D2334D3205AE73">
    <w:name w:val="07F71D85C2D548EA95D2334D3205AE73"/>
  </w:style>
  <w:style w:type="paragraph" w:customStyle="1" w:styleId="A70C9854A65C44549777EF3354AEFDAB">
    <w:name w:val="A70C9854A65C44549777EF3354AEFDAB"/>
  </w:style>
  <w:style w:type="paragraph" w:customStyle="1" w:styleId="4001A9B511FB454A8AEA38789E7C3556">
    <w:name w:val="4001A9B511FB454A8AEA38789E7C3556"/>
  </w:style>
  <w:style w:type="paragraph" w:customStyle="1" w:styleId="54DFCCFD066D49B0A0442B19547C2B8D">
    <w:name w:val="54DFCCFD066D49B0A0442B19547C2B8D"/>
  </w:style>
  <w:style w:type="paragraph" w:customStyle="1" w:styleId="B9652FA75F7348F59DDDF12A888ADED3">
    <w:name w:val="B9652FA75F7348F59DDDF12A888ADED3"/>
  </w:style>
  <w:style w:type="paragraph" w:customStyle="1" w:styleId="F9FE241CC92D43DAADFA888DC62160E4">
    <w:name w:val="F9FE241CC92D43DAADFA888DC62160E4"/>
  </w:style>
  <w:style w:type="paragraph" w:customStyle="1" w:styleId="ED1B59B023424550BA9E2F57BB0262E2">
    <w:name w:val="ED1B59B023424550BA9E2F57BB0262E2"/>
  </w:style>
  <w:style w:type="paragraph" w:customStyle="1" w:styleId="9BB9E907F63D46288DD9DF55F88EA245">
    <w:name w:val="9BB9E907F63D46288DD9DF55F88EA245"/>
  </w:style>
  <w:style w:type="paragraph" w:customStyle="1" w:styleId="2B5244A2A4C049749A3B2C004F29989E">
    <w:name w:val="2B5244A2A4C049749A3B2C004F29989E"/>
  </w:style>
  <w:style w:type="paragraph" w:customStyle="1" w:styleId="B4EDD4F21CC64DE2A2F1CD5FF40230E8">
    <w:name w:val="B4EDD4F21CC64DE2A2F1CD5FF40230E8"/>
  </w:style>
  <w:style w:type="paragraph" w:customStyle="1" w:styleId="64E96EE3EC1140129294A7196E292FF3">
    <w:name w:val="64E96EE3EC1140129294A7196E292FF3"/>
  </w:style>
  <w:style w:type="paragraph" w:customStyle="1" w:styleId="4BE5AB1C396446ADBB63EA1A7E93CAD6">
    <w:name w:val="4BE5AB1C396446ADBB63EA1A7E93CAD6"/>
  </w:style>
  <w:style w:type="paragraph" w:customStyle="1" w:styleId="ABD8C36F42184E63A8772AF6A06428FA">
    <w:name w:val="ABD8C36F42184E63A8772AF6A06428FA"/>
  </w:style>
  <w:style w:type="paragraph" w:customStyle="1" w:styleId="609C24867DEE483EBBDDD3188675444F">
    <w:name w:val="609C24867DEE483EBBDDD3188675444F"/>
  </w:style>
  <w:style w:type="paragraph" w:customStyle="1" w:styleId="2E30A246548A4B31A5879133166AD55A">
    <w:name w:val="2E30A246548A4B31A5879133166AD55A"/>
  </w:style>
  <w:style w:type="paragraph" w:customStyle="1" w:styleId="11AB0A69B2974CF7AABA44C2D3F94531">
    <w:name w:val="11AB0A69B2974CF7AABA44C2D3F94531"/>
  </w:style>
  <w:style w:type="paragraph" w:customStyle="1" w:styleId="59FB727852204E7EAB1EBE5D15B78090">
    <w:name w:val="59FB727852204E7EAB1EBE5D15B78090"/>
  </w:style>
  <w:style w:type="paragraph" w:customStyle="1" w:styleId="0710CAE9B5C9450490571EC849609299">
    <w:name w:val="0710CAE9B5C9450490571EC849609299"/>
  </w:style>
  <w:style w:type="paragraph" w:customStyle="1" w:styleId="91C831D0075A4A11B87D8ED89F1B6ABC">
    <w:name w:val="91C831D0075A4A11B87D8ED89F1B6ABC"/>
  </w:style>
  <w:style w:type="paragraph" w:customStyle="1" w:styleId="60D923DD29E24280BEB0F5EC0FC66765">
    <w:name w:val="60D923DD29E24280BEB0F5EC0FC66765"/>
  </w:style>
  <w:style w:type="paragraph" w:customStyle="1" w:styleId="6FA8D0D1FC8A451388E7C6ED032B9BD6">
    <w:name w:val="6FA8D0D1FC8A451388E7C6ED032B9BD6"/>
  </w:style>
  <w:style w:type="paragraph" w:customStyle="1" w:styleId="33A3A795D2A24CD3BF4E8C840DC2EE61">
    <w:name w:val="33A3A795D2A24CD3BF4E8C840DC2EE61"/>
  </w:style>
  <w:style w:type="paragraph" w:customStyle="1" w:styleId="0E25379DB68B4CA1AD23A26181C6194B">
    <w:name w:val="0E25379DB68B4CA1AD23A26181C6194B"/>
  </w:style>
  <w:style w:type="paragraph" w:customStyle="1" w:styleId="61CB7FF53C7045A4A897A8F9F2FC72FD">
    <w:name w:val="61CB7FF53C7045A4A897A8F9F2FC72FD"/>
  </w:style>
  <w:style w:type="paragraph" w:customStyle="1" w:styleId="3DB1C5DC346E4E45BA0AB411CED7AD6D">
    <w:name w:val="3DB1C5DC346E4E45BA0AB411CED7AD6D"/>
  </w:style>
  <w:style w:type="paragraph" w:customStyle="1" w:styleId="437765A37B544A67875939FDCA601ADB">
    <w:name w:val="437765A37B544A67875939FDCA601ADB"/>
  </w:style>
  <w:style w:type="paragraph" w:customStyle="1" w:styleId="3319653E763149C2A887642DDE636AE4">
    <w:name w:val="3319653E763149C2A887642DDE636AE4"/>
  </w:style>
  <w:style w:type="paragraph" w:customStyle="1" w:styleId="429AF0752B344781AF73ED4FC7E520FD">
    <w:name w:val="429AF0752B344781AF73ED4FC7E520FD"/>
  </w:style>
  <w:style w:type="paragraph" w:customStyle="1" w:styleId="E6C33ADD43EB4D86917DFEB1C885DBBF">
    <w:name w:val="E6C33ADD43EB4D86917DFEB1C885DBBF"/>
  </w:style>
  <w:style w:type="paragraph" w:customStyle="1" w:styleId="06A4E8EF0F2D4EC1863E9177BAF7380C">
    <w:name w:val="06A4E8EF0F2D4EC1863E9177BAF7380C"/>
  </w:style>
  <w:style w:type="paragraph" w:customStyle="1" w:styleId="E6D52B6DFE0946128700A6C5E809F358">
    <w:name w:val="E6D52B6DFE0946128700A6C5E809F358"/>
  </w:style>
  <w:style w:type="paragraph" w:customStyle="1" w:styleId="B8B7924D5E6C4A44BB95B1C2FE1B2A9A">
    <w:name w:val="B8B7924D5E6C4A44BB95B1C2FE1B2A9A"/>
  </w:style>
  <w:style w:type="paragraph" w:customStyle="1" w:styleId="8A19B8A831CC49BF886F550A29B11FB1">
    <w:name w:val="8A19B8A831CC49BF886F550A29B11FB1"/>
  </w:style>
  <w:style w:type="paragraph" w:customStyle="1" w:styleId="CFD912ADA8734F3FA6B7D85EA61ABE74">
    <w:name w:val="CFD912ADA8734F3FA6B7D85EA61ABE74"/>
  </w:style>
  <w:style w:type="paragraph" w:customStyle="1" w:styleId="95C2BA36604E480BB50F5C38ED2CBC05">
    <w:name w:val="95C2BA36604E480BB50F5C38ED2CBC05"/>
  </w:style>
  <w:style w:type="paragraph" w:customStyle="1" w:styleId="F01131FBEFF84C1D964D2215B09B3046">
    <w:name w:val="F01131FBEFF84C1D964D2215B09B3046"/>
  </w:style>
  <w:style w:type="paragraph" w:customStyle="1" w:styleId="075809C8ECBE42E39E253B6EA36F5507">
    <w:name w:val="075809C8ECBE42E39E253B6EA36F5507"/>
  </w:style>
  <w:style w:type="paragraph" w:customStyle="1" w:styleId="FFACD2B0361D426D8EE3825A0762952A">
    <w:name w:val="FFACD2B0361D426D8EE3825A0762952A"/>
  </w:style>
  <w:style w:type="paragraph" w:customStyle="1" w:styleId="58C10276C0354874AFA80C351CD0F370">
    <w:name w:val="58C10276C0354874AFA80C351CD0F370"/>
  </w:style>
  <w:style w:type="paragraph" w:customStyle="1" w:styleId="14E3C2C89BC546E1812DEADF5C62C527">
    <w:name w:val="14E3C2C89BC546E1812DEADF5C62C527"/>
  </w:style>
  <w:style w:type="paragraph" w:customStyle="1" w:styleId="76644A1D8F0642B6A86B6E740724FFE8">
    <w:name w:val="76644A1D8F0642B6A86B6E740724FFE8"/>
  </w:style>
  <w:style w:type="paragraph" w:customStyle="1" w:styleId="072C29731B4A44A4B7543F8571E7915D">
    <w:name w:val="072C29731B4A44A4B7543F8571E7915D"/>
  </w:style>
  <w:style w:type="paragraph" w:customStyle="1" w:styleId="825568FD59F947BE929F4A81B3A4F18E">
    <w:name w:val="825568FD59F947BE929F4A81B3A4F18E"/>
  </w:style>
  <w:style w:type="paragraph" w:customStyle="1" w:styleId="B2C715CA2AF644A189FA61B6A9AD4B70">
    <w:name w:val="B2C715CA2AF644A189FA61B6A9AD4B70"/>
  </w:style>
  <w:style w:type="paragraph" w:customStyle="1" w:styleId="BBD05CA82EBD4EF79D6356EB97A0DE08">
    <w:name w:val="BBD05CA82EBD4EF79D6356EB97A0DE08"/>
  </w:style>
  <w:style w:type="paragraph" w:customStyle="1" w:styleId="07BFFA420DA14B74BD95ED7CB90642BF">
    <w:name w:val="07BFFA420DA14B74BD95ED7CB90642BF"/>
  </w:style>
  <w:style w:type="paragraph" w:customStyle="1" w:styleId="1F3DF43919D7469DAA12CE26BE048CC2">
    <w:name w:val="1F3DF43919D7469DAA12CE26BE048CC2"/>
  </w:style>
  <w:style w:type="paragraph" w:customStyle="1" w:styleId="BB30EC27A368424B97D1EB6275F7C978">
    <w:name w:val="BB30EC27A368424B97D1EB6275F7C978"/>
  </w:style>
  <w:style w:type="paragraph" w:customStyle="1" w:styleId="46BCD0B38BF5418091C7BDED8BC7425B">
    <w:name w:val="46BCD0B38BF5418091C7BDED8BC7425B"/>
  </w:style>
  <w:style w:type="paragraph" w:customStyle="1" w:styleId="8DA7D9FE41F741F78210D8D9BC691DEA">
    <w:name w:val="8DA7D9FE41F741F78210D8D9BC691DEA"/>
  </w:style>
  <w:style w:type="paragraph" w:customStyle="1" w:styleId="4D49AA23B642474A9F319543B7F6B4A0">
    <w:name w:val="4D49AA23B642474A9F319543B7F6B4A0"/>
  </w:style>
  <w:style w:type="paragraph" w:customStyle="1" w:styleId="A47A927C71A142B08EB701FD9C78EC3A">
    <w:name w:val="A47A927C71A142B08EB701FD9C78EC3A"/>
  </w:style>
  <w:style w:type="paragraph" w:customStyle="1" w:styleId="D6DC27276D2D40A38A2DDF5F217A2BB0">
    <w:name w:val="D6DC27276D2D40A38A2DDF5F217A2BB0"/>
  </w:style>
  <w:style w:type="paragraph" w:customStyle="1" w:styleId="00507DA9419047E09E0289BB163A52BA">
    <w:name w:val="00507DA9419047E09E0289BB163A52BA"/>
  </w:style>
  <w:style w:type="paragraph" w:customStyle="1" w:styleId="D4E2198F8A244A4AB3B25E7DECF4A04D">
    <w:name w:val="D4E2198F8A244A4AB3B25E7DECF4A04D"/>
  </w:style>
  <w:style w:type="paragraph" w:customStyle="1" w:styleId="2D46E24354094E73BD0C3B2622AA703C">
    <w:name w:val="2D46E24354094E73BD0C3B2622AA703C"/>
  </w:style>
  <w:style w:type="paragraph" w:customStyle="1" w:styleId="9D14F4D61AFB4D0395C19F025C750790">
    <w:name w:val="9D14F4D61AFB4D0395C19F025C750790"/>
  </w:style>
  <w:style w:type="paragraph" w:customStyle="1" w:styleId="A32B95A7AF364F7AA364BE7703CD5311">
    <w:name w:val="A32B95A7AF364F7AA364BE7703CD5311"/>
  </w:style>
  <w:style w:type="paragraph" w:customStyle="1" w:styleId="943401D62A6844BF9CE15D36194F33D8">
    <w:name w:val="943401D62A6844BF9CE15D36194F33D8"/>
  </w:style>
  <w:style w:type="paragraph" w:customStyle="1" w:styleId="D3B894CF341448A7A7A2A9AD77A1A57D">
    <w:name w:val="D3B894CF341448A7A7A2A9AD77A1A57D"/>
  </w:style>
  <w:style w:type="paragraph" w:customStyle="1" w:styleId="EE0444627B70480CBF15BA8333C53C66">
    <w:name w:val="EE0444627B70480CBF15BA8333C53C66"/>
  </w:style>
  <w:style w:type="paragraph" w:customStyle="1" w:styleId="712CC0D2ED294767A1B14A86E6C0C63D">
    <w:name w:val="712CC0D2ED294767A1B14A86E6C0C63D"/>
  </w:style>
  <w:style w:type="paragraph" w:customStyle="1" w:styleId="FADAC31FE9164B108A3E9DD2B21115B3">
    <w:name w:val="FADAC31FE9164B108A3E9DD2B21115B3"/>
  </w:style>
  <w:style w:type="paragraph" w:customStyle="1" w:styleId="1B1838A346A14B16A259B04D78F0CA63">
    <w:name w:val="1B1838A346A14B16A259B04D78F0CA63"/>
  </w:style>
  <w:style w:type="paragraph" w:customStyle="1" w:styleId="E6333FE0646C4BA6820E92D445A08BC9">
    <w:name w:val="E6333FE0646C4BA6820E92D445A08BC9"/>
  </w:style>
  <w:style w:type="paragraph" w:customStyle="1" w:styleId="8FA425D2579A4CB1A46ED44E08C37B3D">
    <w:name w:val="8FA425D2579A4CB1A46ED44E08C37B3D"/>
  </w:style>
  <w:style w:type="paragraph" w:customStyle="1" w:styleId="37331D4B8C694D5694EBD26CF41C0953">
    <w:name w:val="37331D4B8C694D5694EBD26CF41C0953"/>
  </w:style>
  <w:style w:type="paragraph" w:customStyle="1" w:styleId="7BFEDF7B81FD44819DB8B46498CF27FB">
    <w:name w:val="7BFEDF7B81FD44819DB8B46498CF27FB"/>
  </w:style>
  <w:style w:type="paragraph" w:customStyle="1" w:styleId="AE3D269C844E421582D12DA4C3C74711">
    <w:name w:val="AE3D269C844E421582D12DA4C3C74711"/>
  </w:style>
  <w:style w:type="paragraph" w:customStyle="1" w:styleId="2854E33A84014ACAB41964730D56B3DA">
    <w:name w:val="2854E33A84014ACAB41964730D56B3DA"/>
  </w:style>
  <w:style w:type="paragraph" w:customStyle="1" w:styleId="94DF957FC9E94ABDB1C6C0DE5255F50B">
    <w:name w:val="94DF957FC9E94ABDB1C6C0DE5255F50B"/>
  </w:style>
  <w:style w:type="paragraph" w:customStyle="1" w:styleId="E9E8BDEA43EE4C8B9C6F24BF18213467">
    <w:name w:val="E9E8BDEA43EE4C8B9C6F24BF18213467"/>
  </w:style>
  <w:style w:type="paragraph" w:customStyle="1" w:styleId="E171F8336B7845728A7D9EFD62A6C8D6">
    <w:name w:val="E171F8336B7845728A7D9EFD62A6C8D6"/>
  </w:style>
  <w:style w:type="paragraph" w:customStyle="1" w:styleId="849D7867622E402B85A870C9A098B72F">
    <w:name w:val="849D7867622E402B85A870C9A098B72F"/>
  </w:style>
  <w:style w:type="paragraph" w:customStyle="1" w:styleId="D1A429CA4D924EB88D1A0D2453256EBA">
    <w:name w:val="D1A429CA4D924EB88D1A0D2453256EBA"/>
  </w:style>
  <w:style w:type="paragraph" w:customStyle="1" w:styleId="8D92ED2B3E33451FA3C7DCB167E1088F">
    <w:name w:val="8D92ED2B3E33451FA3C7DCB167E1088F"/>
  </w:style>
  <w:style w:type="paragraph" w:customStyle="1" w:styleId="8278A80A27684D5D8BAC8B30830C3760">
    <w:name w:val="8278A80A27684D5D8BAC8B30830C3760"/>
  </w:style>
  <w:style w:type="paragraph" w:customStyle="1" w:styleId="F8ECE2D0C88240C99977673DE0D1F34E">
    <w:name w:val="F8ECE2D0C88240C99977673DE0D1F34E"/>
  </w:style>
  <w:style w:type="paragraph" w:customStyle="1" w:styleId="6A1FA1534C97450F9420604B4ECBD7FF">
    <w:name w:val="6A1FA1534C97450F9420604B4ECBD7FF"/>
  </w:style>
  <w:style w:type="paragraph" w:customStyle="1" w:styleId="30FB5EA545EF4ADF960D00CB5E0E0616">
    <w:name w:val="30FB5EA545EF4ADF960D00CB5E0E0616"/>
  </w:style>
  <w:style w:type="paragraph" w:customStyle="1" w:styleId="5EC713AAE9A84EDEBF4D3CF751D1F87C">
    <w:name w:val="5EC713AAE9A84EDEBF4D3CF751D1F87C"/>
  </w:style>
  <w:style w:type="paragraph" w:customStyle="1" w:styleId="8E7301A6653347CABDE889C18CE24ADF">
    <w:name w:val="8E7301A6653347CABDE889C18CE24ADF"/>
  </w:style>
  <w:style w:type="paragraph" w:customStyle="1" w:styleId="3D386D45163C441FA9563D92768F9EFE">
    <w:name w:val="3D386D45163C441FA9563D92768F9EFE"/>
  </w:style>
  <w:style w:type="paragraph" w:customStyle="1" w:styleId="D0B3D3D3C7634FB3BEC2951C82B55995">
    <w:name w:val="D0B3D3D3C7634FB3BEC2951C82B55995"/>
  </w:style>
  <w:style w:type="paragraph" w:customStyle="1" w:styleId="70C5D57293BA4E9587FA66CEEFC758E0">
    <w:name w:val="70C5D57293BA4E9587FA66CEEFC758E0"/>
  </w:style>
  <w:style w:type="paragraph" w:customStyle="1" w:styleId="D562FBA294384AC1A1E707A7983B3166">
    <w:name w:val="D562FBA294384AC1A1E707A7983B3166"/>
  </w:style>
  <w:style w:type="paragraph" w:customStyle="1" w:styleId="3607952C69B5421A899F235FF1F93EA6">
    <w:name w:val="3607952C69B5421A899F235FF1F93EA6"/>
  </w:style>
  <w:style w:type="paragraph" w:customStyle="1" w:styleId="7F1EABC36C6044CA967A7D338C9C3F6F">
    <w:name w:val="7F1EABC36C6044CA967A7D338C9C3F6F"/>
  </w:style>
  <w:style w:type="paragraph" w:customStyle="1" w:styleId="86DB0C5D35114B439CC33C55C7F4980F">
    <w:name w:val="86DB0C5D35114B439CC33C55C7F4980F"/>
  </w:style>
  <w:style w:type="paragraph" w:customStyle="1" w:styleId="12F8CBFE0455412A86E5931CEF50C115">
    <w:name w:val="12F8CBFE0455412A86E5931CEF50C115"/>
  </w:style>
  <w:style w:type="paragraph" w:customStyle="1" w:styleId="6F2E14554FDC47DE8F02731E1E18F162">
    <w:name w:val="6F2E14554FDC47DE8F02731E1E18F162"/>
  </w:style>
  <w:style w:type="paragraph" w:customStyle="1" w:styleId="572FE77763444C2B864288573EC4FB90">
    <w:name w:val="572FE77763444C2B864288573EC4FB90"/>
  </w:style>
  <w:style w:type="paragraph" w:customStyle="1" w:styleId="CEF28773AABA415D83BB7EC769F5DF5C">
    <w:name w:val="CEF28773AABA415D83BB7EC769F5DF5C"/>
  </w:style>
  <w:style w:type="paragraph" w:customStyle="1" w:styleId="FC5BE243395A4ADA92BF173D7131E6E7">
    <w:name w:val="FC5BE243395A4ADA92BF173D7131E6E7"/>
  </w:style>
  <w:style w:type="paragraph" w:customStyle="1" w:styleId="F34D8DD2DD0A491FA07EC11F68756A9D">
    <w:name w:val="F34D8DD2DD0A491FA07EC11F68756A9D"/>
  </w:style>
  <w:style w:type="paragraph" w:customStyle="1" w:styleId="7B21CB42E3024162A53855DC87D76ED9">
    <w:name w:val="7B21CB42E3024162A53855DC87D76ED9"/>
  </w:style>
  <w:style w:type="paragraph" w:customStyle="1" w:styleId="57D4D35BC54542C0A3C6F139ADD5520A">
    <w:name w:val="57D4D35BC54542C0A3C6F139ADD5520A"/>
  </w:style>
  <w:style w:type="paragraph" w:customStyle="1" w:styleId="B19CD6F4FB684B4695E03DE83C178426">
    <w:name w:val="B19CD6F4FB684B4695E03DE83C178426"/>
  </w:style>
  <w:style w:type="paragraph" w:customStyle="1" w:styleId="C9886E5E0BE646F7B17D15A542F1A99C">
    <w:name w:val="C9886E5E0BE646F7B17D15A542F1A99C"/>
  </w:style>
  <w:style w:type="paragraph" w:customStyle="1" w:styleId="FD5C5C1830C04F70941A4C57F47B4FF6">
    <w:name w:val="FD5C5C1830C04F70941A4C57F47B4FF6"/>
  </w:style>
  <w:style w:type="paragraph" w:customStyle="1" w:styleId="1E52559DEF634607B17C7F9F97C56737">
    <w:name w:val="1E52559DEF634607B17C7F9F97C56737"/>
  </w:style>
  <w:style w:type="paragraph" w:customStyle="1" w:styleId="5A90F97112874EA7840231F2B487A1F7">
    <w:name w:val="5A90F97112874EA7840231F2B487A1F7"/>
  </w:style>
  <w:style w:type="paragraph" w:customStyle="1" w:styleId="95E438F782814A45A3907F583B576FBD">
    <w:name w:val="95E438F782814A45A3907F583B576FBD"/>
  </w:style>
  <w:style w:type="paragraph" w:customStyle="1" w:styleId="77E0F6789E9C45EFB23289E0759F451D">
    <w:name w:val="77E0F6789E9C45EFB23289E0759F451D"/>
  </w:style>
  <w:style w:type="paragraph" w:customStyle="1" w:styleId="19330248F27B4D3597E9BECAABB6CAA8">
    <w:name w:val="19330248F27B4D3597E9BECAABB6CAA8"/>
  </w:style>
  <w:style w:type="paragraph" w:customStyle="1" w:styleId="B11ACDE9D093494ABB01DDE46E367F0C">
    <w:name w:val="B11ACDE9D093494ABB01DDE46E367F0C"/>
  </w:style>
  <w:style w:type="paragraph" w:customStyle="1" w:styleId="BCB704227B2D44E197CD56591967F4D0">
    <w:name w:val="BCB704227B2D44E197CD56591967F4D0"/>
  </w:style>
  <w:style w:type="paragraph" w:customStyle="1" w:styleId="601446058C0B434F8114793A78C0A605">
    <w:name w:val="601446058C0B434F8114793A78C0A605"/>
  </w:style>
  <w:style w:type="paragraph" w:customStyle="1" w:styleId="261AA6E4F5E348B89CCAB9EA0869EAF3">
    <w:name w:val="261AA6E4F5E348B89CCAB9EA0869EAF3"/>
  </w:style>
  <w:style w:type="paragraph" w:customStyle="1" w:styleId="FED022EFA96649A7BD12D76E0F9D4E27">
    <w:name w:val="FED022EFA96649A7BD12D76E0F9D4E27"/>
  </w:style>
  <w:style w:type="paragraph" w:customStyle="1" w:styleId="88CD0324651942B8AF50B0DC7B62B6A5">
    <w:name w:val="88CD0324651942B8AF50B0DC7B62B6A5"/>
  </w:style>
  <w:style w:type="paragraph" w:customStyle="1" w:styleId="DC0C2B0C00F2485490D444BBDC6A53CA">
    <w:name w:val="DC0C2B0C00F2485490D444BBDC6A53CA"/>
  </w:style>
  <w:style w:type="paragraph" w:customStyle="1" w:styleId="8619189DAF9B40D2A8AEB4282045B8FC">
    <w:name w:val="8619189DAF9B40D2A8AEB4282045B8FC"/>
  </w:style>
  <w:style w:type="paragraph" w:customStyle="1" w:styleId="11CE3D1FE6B3422982869E933C1F8923">
    <w:name w:val="11CE3D1FE6B3422982869E933C1F8923"/>
  </w:style>
  <w:style w:type="paragraph" w:customStyle="1" w:styleId="B513BE4BD60D4FF6856718F6898A6427">
    <w:name w:val="B513BE4BD60D4FF6856718F6898A6427"/>
  </w:style>
  <w:style w:type="paragraph" w:customStyle="1" w:styleId="C752D313B767454381342E48A5B981EC">
    <w:name w:val="C752D313B767454381342E48A5B981EC"/>
  </w:style>
  <w:style w:type="paragraph" w:customStyle="1" w:styleId="C054B1CFC03B40DFA0D950DF96FA76C8">
    <w:name w:val="C054B1CFC03B40DFA0D950DF96FA76C8"/>
  </w:style>
  <w:style w:type="paragraph" w:customStyle="1" w:styleId="464563A1702348C5B9D18DE6AA945681">
    <w:name w:val="464563A1702348C5B9D18DE6AA945681"/>
  </w:style>
  <w:style w:type="paragraph" w:customStyle="1" w:styleId="15D1F25F76494C93B498B58ACAA42028">
    <w:name w:val="15D1F25F76494C93B498B58ACAA42028"/>
  </w:style>
  <w:style w:type="paragraph" w:customStyle="1" w:styleId="94A309897EA5429DB6AAB3C6B1633D17">
    <w:name w:val="94A309897EA5429DB6AAB3C6B1633D17"/>
  </w:style>
  <w:style w:type="paragraph" w:customStyle="1" w:styleId="8197DCB96D134B3A8DDD039495873AC0">
    <w:name w:val="8197DCB96D134B3A8DDD039495873AC0"/>
  </w:style>
  <w:style w:type="paragraph" w:customStyle="1" w:styleId="531DB6FAE95B4D2E8BDB002240877C6B">
    <w:name w:val="531DB6FAE95B4D2E8BDB002240877C6B"/>
  </w:style>
  <w:style w:type="paragraph" w:customStyle="1" w:styleId="B34B121FDFE344309F11DA7138F8F8BC">
    <w:name w:val="B34B121FDFE344309F11DA7138F8F8BC"/>
  </w:style>
  <w:style w:type="paragraph" w:customStyle="1" w:styleId="552976DE9E4145818B11B40E4B5D6F89">
    <w:name w:val="552976DE9E4145818B11B40E4B5D6F89"/>
  </w:style>
  <w:style w:type="paragraph" w:customStyle="1" w:styleId="0FA7A09C605A49E8BE2E514A41C22147">
    <w:name w:val="0FA7A09C605A49E8BE2E514A41C22147"/>
  </w:style>
  <w:style w:type="paragraph" w:customStyle="1" w:styleId="E8133E18649E4CFE9F6A088A65CD2721">
    <w:name w:val="E8133E18649E4CFE9F6A088A65CD2721"/>
  </w:style>
  <w:style w:type="paragraph" w:customStyle="1" w:styleId="4153EE2347244A77A41A5B5E63837963">
    <w:name w:val="4153EE2347244A77A41A5B5E63837963"/>
  </w:style>
  <w:style w:type="paragraph" w:customStyle="1" w:styleId="DF74D34ACA574A51A77F353830CAAC81">
    <w:name w:val="DF74D34ACA574A51A77F353830CAAC81"/>
  </w:style>
  <w:style w:type="paragraph" w:customStyle="1" w:styleId="CA10EBBCB43A4989A5CDAC06C07E6A25">
    <w:name w:val="CA10EBBCB43A4989A5CDAC06C07E6A25"/>
  </w:style>
  <w:style w:type="paragraph" w:customStyle="1" w:styleId="B0A13A77B087431DA8FC734118686B77">
    <w:name w:val="B0A13A77B087431DA8FC734118686B77"/>
  </w:style>
  <w:style w:type="paragraph" w:customStyle="1" w:styleId="9C3971D401944930BB927B00412A5848">
    <w:name w:val="9C3971D401944930BB927B00412A5848"/>
  </w:style>
  <w:style w:type="paragraph" w:customStyle="1" w:styleId="C33111A48EA64FCB8155E7EE27C53E8E">
    <w:name w:val="C33111A48EA64FCB8155E7EE27C53E8E"/>
  </w:style>
  <w:style w:type="paragraph" w:customStyle="1" w:styleId="B9BA738DFC784EF9B52272AF1B33F6EA">
    <w:name w:val="B9BA738DFC784EF9B52272AF1B33F6EA"/>
  </w:style>
  <w:style w:type="paragraph" w:customStyle="1" w:styleId="1BC514AF081B43B7B51CC8DC67819EA2">
    <w:name w:val="1BC514AF081B43B7B51CC8DC67819EA2"/>
  </w:style>
  <w:style w:type="paragraph" w:customStyle="1" w:styleId="14743071E15B4FC386A8E74F9C1383CC">
    <w:name w:val="14743071E15B4FC386A8E74F9C1383CC"/>
  </w:style>
  <w:style w:type="paragraph" w:customStyle="1" w:styleId="6FBAEACA5CC0483584549BA5813BB8D5">
    <w:name w:val="6FBAEACA5CC0483584549BA5813BB8D5"/>
  </w:style>
  <w:style w:type="paragraph" w:customStyle="1" w:styleId="027D0F0A234D4110AC2D007A4619B31B">
    <w:name w:val="027D0F0A234D4110AC2D007A4619B31B"/>
  </w:style>
  <w:style w:type="paragraph" w:customStyle="1" w:styleId="E13C90E3781642CC94C285E6502CC60D">
    <w:name w:val="E13C90E3781642CC94C285E6502CC60D"/>
  </w:style>
  <w:style w:type="paragraph" w:customStyle="1" w:styleId="4DC7978FC01B4CBFB05042F7F32EA495">
    <w:name w:val="4DC7978FC01B4CBFB05042F7F32EA495"/>
  </w:style>
  <w:style w:type="paragraph" w:customStyle="1" w:styleId="02E7A2869FF7427397E6378DAA0A3A67">
    <w:name w:val="02E7A2869FF7427397E6378DAA0A3A67"/>
  </w:style>
  <w:style w:type="paragraph" w:customStyle="1" w:styleId="6965E107F1C6483698FDFF85036554FA">
    <w:name w:val="6965E107F1C6483698FDFF85036554FA"/>
  </w:style>
  <w:style w:type="paragraph" w:customStyle="1" w:styleId="119FBAB6F1274730A50BFBDB8A49ED8B">
    <w:name w:val="119FBAB6F1274730A50BFBDB8A49ED8B"/>
  </w:style>
  <w:style w:type="paragraph" w:customStyle="1" w:styleId="8452C526F44B46138D6DF22BF9C8008D">
    <w:name w:val="8452C526F44B46138D6DF22BF9C8008D"/>
  </w:style>
  <w:style w:type="paragraph" w:customStyle="1" w:styleId="BF2985FA4CE04FCF98C13E1116D6BEEF">
    <w:name w:val="BF2985FA4CE04FCF98C13E1116D6BEEF"/>
  </w:style>
  <w:style w:type="paragraph" w:customStyle="1" w:styleId="B0EF917289864C8A80B4D27BD8AAD748">
    <w:name w:val="B0EF917289864C8A80B4D27BD8AAD748"/>
  </w:style>
  <w:style w:type="paragraph" w:customStyle="1" w:styleId="E5922A7C06CB4CB4B8ADE14CD0E2F357">
    <w:name w:val="E5922A7C06CB4CB4B8ADE14CD0E2F357"/>
  </w:style>
  <w:style w:type="paragraph" w:customStyle="1" w:styleId="3B0CBABA415245CE8E08E7203C8065F7">
    <w:name w:val="3B0CBABA415245CE8E08E7203C8065F7"/>
  </w:style>
  <w:style w:type="paragraph" w:customStyle="1" w:styleId="0B25B4D17D4B49D2BFE48FA30378A86B">
    <w:name w:val="0B25B4D17D4B49D2BFE48FA30378A86B"/>
  </w:style>
  <w:style w:type="paragraph" w:customStyle="1" w:styleId="AC3B9D40654648788D13178D9640A194">
    <w:name w:val="AC3B9D40654648788D13178D9640A194"/>
  </w:style>
  <w:style w:type="paragraph" w:customStyle="1" w:styleId="3F9077CDD3E54450B8B3A979CEF7462B">
    <w:name w:val="3F9077CDD3E54450B8B3A979CEF7462B"/>
  </w:style>
  <w:style w:type="paragraph" w:customStyle="1" w:styleId="40A37D9134FB4D14ADF35924F7B009F2">
    <w:name w:val="40A37D9134FB4D14ADF35924F7B009F2"/>
  </w:style>
  <w:style w:type="paragraph" w:customStyle="1" w:styleId="C598CF9D12904CC3A8362F13E66D368C">
    <w:name w:val="C598CF9D12904CC3A8362F13E66D368C"/>
  </w:style>
  <w:style w:type="paragraph" w:customStyle="1" w:styleId="EC86E9720D344118A63B405B1DD6C696">
    <w:name w:val="EC86E9720D344118A63B405B1DD6C696"/>
  </w:style>
  <w:style w:type="paragraph" w:customStyle="1" w:styleId="F75203A8A25F40069C035A07362F48E2">
    <w:name w:val="F75203A8A25F40069C035A07362F48E2"/>
  </w:style>
  <w:style w:type="paragraph" w:customStyle="1" w:styleId="C7133372E4E4420ABF27BB9E34DB5E7F">
    <w:name w:val="C7133372E4E4420ABF27BB9E34DB5E7F"/>
  </w:style>
  <w:style w:type="paragraph" w:customStyle="1" w:styleId="0949195F8C26419EAA52B0D6931EAAFB">
    <w:name w:val="0949195F8C26419EAA52B0D6931EAAFB"/>
  </w:style>
  <w:style w:type="paragraph" w:customStyle="1" w:styleId="C9B356869F7C4C2EACAE29CF107A6999">
    <w:name w:val="C9B356869F7C4C2EACAE29CF107A6999"/>
  </w:style>
  <w:style w:type="paragraph" w:customStyle="1" w:styleId="7D430191FD6442019EED6188885F9FDA">
    <w:name w:val="7D430191FD6442019EED6188885F9FDA"/>
  </w:style>
  <w:style w:type="paragraph" w:customStyle="1" w:styleId="CFD36EDD994C470F81B67C36F79A5A5F">
    <w:name w:val="CFD36EDD994C470F81B67C36F79A5A5F"/>
  </w:style>
  <w:style w:type="paragraph" w:customStyle="1" w:styleId="FEE3E01DC7BC4FF7B20C1E39FAA0510A">
    <w:name w:val="FEE3E01DC7BC4FF7B20C1E39FAA0510A"/>
  </w:style>
  <w:style w:type="paragraph" w:customStyle="1" w:styleId="6A477597EE164DEE8E33D9F8E16D330D">
    <w:name w:val="6A477597EE164DEE8E33D9F8E16D330D"/>
  </w:style>
  <w:style w:type="paragraph" w:customStyle="1" w:styleId="2E614A31AC0249F59188F8974C37134D">
    <w:name w:val="2E614A31AC0249F59188F8974C37134D"/>
  </w:style>
  <w:style w:type="paragraph" w:customStyle="1" w:styleId="D6D214DCFF1F47C1AB8A5F2476744865">
    <w:name w:val="D6D214DCFF1F47C1AB8A5F2476744865"/>
  </w:style>
  <w:style w:type="paragraph" w:customStyle="1" w:styleId="8B3B933D37D84B5FB3F880E31767572F">
    <w:name w:val="8B3B933D37D84B5FB3F880E31767572F"/>
  </w:style>
  <w:style w:type="paragraph" w:customStyle="1" w:styleId="D464B5C2BFEC418BB4BB105A692D40AA">
    <w:name w:val="D464B5C2BFEC418BB4BB105A692D40AA"/>
  </w:style>
  <w:style w:type="paragraph" w:customStyle="1" w:styleId="54393A43EB7243DE89A5A4C5AD5FF801">
    <w:name w:val="54393A43EB7243DE89A5A4C5AD5FF801"/>
  </w:style>
  <w:style w:type="paragraph" w:customStyle="1" w:styleId="47DD6344AFEF4BEF819B32517CAD7164">
    <w:name w:val="47DD6344AFEF4BEF819B32517CAD7164"/>
  </w:style>
  <w:style w:type="paragraph" w:customStyle="1" w:styleId="B946B7CAC4DC4F3AAB598F809E60479F">
    <w:name w:val="B946B7CAC4DC4F3AAB598F809E60479F"/>
  </w:style>
  <w:style w:type="paragraph" w:customStyle="1" w:styleId="A737E33940C447DC8F635A0A7E890DFC">
    <w:name w:val="A737E33940C447DC8F635A0A7E890DFC"/>
  </w:style>
  <w:style w:type="paragraph" w:customStyle="1" w:styleId="ED4FC5C8BF604EC4AAB79F1719852C70">
    <w:name w:val="ED4FC5C8BF604EC4AAB79F1719852C70"/>
  </w:style>
  <w:style w:type="paragraph" w:customStyle="1" w:styleId="A1FBD4F0EA734E7EB108842DA20EB1D5">
    <w:name w:val="A1FBD4F0EA734E7EB108842DA20EB1D5"/>
  </w:style>
  <w:style w:type="paragraph" w:customStyle="1" w:styleId="67F6AB9D516343EF8FA7933AE3A40713">
    <w:name w:val="67F6AB9D516343EF8FA7933AE3A40713"/>
  </w:style>
  <w:style w:type="paragraph" w:customStyle="1" w:styleId="25B0A1D0D0BE4016AD6902922BEBA06B">
    <w:name w:val="25B0A1D0D0BE4016AD6902922BEBA06B"/>
  </w:style>
  <w:style w:type="paragraph" w:customStyle="1" w:styleId="B60C3231C1B74231AA432AB5086D1FE3">
    <w:name w:val="B60C3231C1B74231AA432AB5086D1FE3"/>
  </w:style>
  <w:style w:type="paragraph" w:customStyle="1" w:styleId="CC1942EB9214426BB3DA60A4129F0211">
    <w:name w:val="CC1942EB9214426BB3DA60A4129F0211"/>
  </w:style>
  <w:style w:type="paragraph" w:customStyle="1" w:styleId="4C0045E4E269492DAA1EEECD22AD8A08">
    <w:name w:val="4C0045E4E269492DAA1EEECD22AD8A08"/>
  </w:style>
  <w:style w:type="paragraph" w:customStyle="1" w:styleId="D12EDAC465394538B409E25241FB7294">
    <w:name w:val="D12EDAC465394538B409E25241FB7294"/>
  </w:style>
  <w:style w:type="paragraph" w:customStyle="1" w:styleId="1F2F45BD1FE44137A64C56F1E36A7561">
    <w:name w:val="1F2F45BD1FE44137A64C56F1E36A7561"/>
  </w:style>
  <w:style w:type="paragraph" w:customStyle="1" w:styleId="B86D64B09C8642A0A6397E37D8450737">
    <w:name w:val="B86D64B09C8642A0A6397E37D8450737"/>
  </w:style>
  <w:style w:type="paragraph" w:customStyle="1" w:styleId="DB5E956AA46A42F0A33E51A9943A2E8E">
    <w:name w:val="DB5E956AA46A42F0A33E51A9943A2E8E"/>
  </w:style>
  <w:style w:type="paragraph" w:customStyle="1" w:styleId="D2F5831AF66A4B6A971CBC2F8F4D02EC">
    <w:name w:val="D2F5831AF66A4B6A971CBC2F8F4D02EC"/>
  </w:style>
  <w:style w:type="paragraph" w:customStyle="1" w:styleId="1989728F127841B78715782B5607BF1B">
    <w:name w:val="1989728F127841B78715782B5607BF1B"/>
  </w:style>
  <w:style w:type="paragraph" w:customStyle="1" w:styleId="E510BCA9F7144A7D8C89F8F3B8206B79">
    <w:name w:val="E510BCA9F7144A7D8C89F8F3B8206B79"/>
  </w:style>
  <w:style w:type="paragraph" w:customStyle="1" w:styleId="4792400996F4465F83DCB8A79291226F">
    <w:name w:val="4792400996F4465F83DCB8A79291226F"/>
  </w:style>
  <w:style w:type="paragraph" w:customStyle="1" w:styleId="B2C153867C95468E87641BA482508FE7">
    <w:name w:val="B2C153867C95468E87641BA482508FE7"/>
  </w:style>
  <w:style w:type="paragraph" w:customStyle="1" w:styleId="45AF9512190A4DA889C92C80661ED8D8">
    <w:name w:val="45AF9512190A4DA889C92C80661ED8D8"/>
  </w:style>
  <w:style w:type="paragraph" w:customStyle="1" w:styleId="333A55587E9F47B7B70FBB46959BD242">
    <w:name w:val="333A55587E9F47B7B70FBB46959BD242"/>
  </w:style>
  <w:style w:type="paragraph" w:customStyle="1" w:styleId="2233D6DE5C7244FF943CD8D1DE7F8036">
    <w:name w:val="2233D6DE5C7244FF943CD8D1DE7F8036"/>
  </w:style>
  <w:style w:type="paragraph" w:customStyle="1" w:styleId="80EF39B8B699441487D42F173C689491">
    <w:name w:val="80EF39B8B699441487D42F173C689491"/>
  </w:style>
  <w:style w:type="paragraph" w:customStyle="1" w:styleId="04A9DCDB8873472998AECAD55FEBF1CE">
    <w:name w:val="04A9DCDB8873472998AECAD55FEBF1CE"/>
  </w:style>
  <w:style w:type="paragraph" w:customStyle="1" w:styleId="1D922C61E6EF4F85B0DB0203F022BB3F">
    <w:name w:val="1D922C61E6EF4F85B0DB0203F022BB3F"/>
  </w:style>
  <w:style w:type="paragraph" w:customStyle="1" w:styleId="F0FFC5035E0047E6B86576AA38AC9F9B">
    <w:name w:val="F0FFC5035E0047E6B86576AA38AC9F9B"/>
  </w:style>
  <w:style w:type="paragraph" w:customStyle="1" w:styleId="36404B88E6704475A31246197956A3AD">
    <w:name w:val="36404B88E6704475A31246197956A3AD"/>
  </w:style>
  <w:style w:type="paragraph" w:customStyle="1" w:styleId="4EF2D9B72C98423AA6F001AFCFC5C21C">
    <w:name w:val="4EF2D9B72C98423AA6F001AFCFC5C21C"/>
  </w:style>
  <w:style w:type="paragraph" w:customStyle="1" w:styleId="18187C7022F84F2190734B48AD7CFFD4">
    <w:name w:val="18187C7022F84F2190734B48AD7CFFD4"/>
  </w:style>
  <w:style w:type="paragraph" w:customStyle="1" w:styleId="94C4F9C2D32C442597999AFE5F3CF17B">
    <w:name w:val="94C4F9C2D32C442597999AFE5F3CF17B"/>
  </w:style>
  <w:style w:type="paragraph" w:customStyle="1" w:styleId="906E0B8B45EA467897F3F1D996518D6C">
    <w:name w:val="906E0B8B45EA467897F3F1D996518D6C"/>
  </w:style>
  <w:style w:type="paragraph" w:customStyle="1" w:styleId="6B5EAB0A488C446488347DE82CF5AE13">
    <w:name w:val="6B5EAB0A488C446488347DE82CF5AE13"/>
  </w:style>
  <w:style w:type="paragraph" w:customStyle="1" w:styleId="FF9C5FC0C6224823ABB96D8DB9A4D6BF">
    <w:name w:val="FF9C5FC0C6224823ABB96D8DB9A4D6BF"/>
  </w:style>
  <w:style w:type="paragraph" w:customStyle="1" w:styleId="4E0671858C844A919B2B9969AC2D8BEF">
    <w:name w:val="4E0671858C844A919B2B9969AC2D8BEF"/>
  </w:style>
  <w:style w:type="paragraph" w:customStyle="1" w:styleId="9E1790AD3D81416E850C7C103FA8A2A2">
    <w:name w:val="9E1790AD3D81416E850C7C103FA8A2A2"/>
  </w:style>
  <w:style w:type="paragraph" w:customStyle="1" w:styleId="1193C28A978443C19C47F8A45C56A60A">
    <w:name w:val="1193C28A978443C19C47F8A45C56A60A"/>
  </w:style>
  <w:style w:type="paragraph" w:customStyle="1" w:styleId="F4E9839A52AA446E8C5A0C774CA30545">
    <w:name w:val="F4E9839A52AA446E8C5A0C774CA30545"/>
  </w:style>
  <w:style w:type="paragraph" w:customStyle="1" w:styleId="31533C43D4714517BF32AB591CA9AD4D">
    <w:name w:val="31533C43D4714517BF32AB591CA9AD4D"/>
  </w:style>
  <w:style w:type="paragraph" w:customStyle="1" w:styleId="DBCB77423D5A4A2EBCB33AD98353B8C7">
    <w:name w:val="DBCB77423D5A4A2EBCB33AD98353B8C7"/>
  </w:style>
  <w:style w:type="paragraph" w:customStyle="1" w:styleId="23AE5B1978A84EE0A63A1AFCC7D23BED">
    <w:name w:val="23AE5B1978A84EE0A63A1AFCC7D23BED"/>
  </w:style>
  <w:style w:type="paragraph" w:customStyle="1" w:styleId="2731556A2DC54E27BCEBB15DADEB820B">
    <w:name w:val="2731556A2DC54E27BCEBB15DADEB820B"/>
  </w:style>
  <w:style w:type="paragraph" w:customStyle="1" w:styleId="9520C8ADD4D14436A1DFE7FEB78D4F19">
    <w:name w:val="9520C8ADD4D14436A1DFE7FEB78D4F19"/>
  </w:style>
  <w:style w:type="paragraph" w:customStyle="1" w:styleId="C7283749E35340A180DE6BEED55474C2">
    <w:name w:val="C7283749E35340A180DE6BEED55474C2"/>
  </w:style>
  <w:style w:type="paragraph" w:customStyle="1" w:styleId="38B51502CAC642B983023DE0DB339F33">
    <w:name w:val="38B51502CAC642B983023DE0DB339F33"/>
  </w:style>
  <w:style w:type="paragraph" w:customStyle="1" w:styleId="E9B841FE0B1444238CED361AD68578F0">
    <w:name w:val="E9B841FE0B1444238CED361AD68578F0"/>
  </w:style>
  <w:style w:type="paragraph" w:customStyle="1" w:styleId="5B87312C897149A2B48EFD1DE0A5F7D1">
    <w:name w:val="5B87312C897149A2B48EFD1DE0A5F7D1"/>
  </w:style>
  <w:style w:type="paragraph" w:customStyle="1" w:styleId="FE7A2E17B0744716B4F50DDDEC4B588C">
    <w:name w:val="FE7A2E17B0744716B4F50DDDEC4B588C"/>
  </w:style>
  <w:style w:type="paragraph" w:customStyle="1" w:styleId="9DC6E12E988E4AAF9B122C4ADFD4EE86">
    <w:name w:val="9DC6E12E988E4AAF9B122C4ADFD4EE86"/>
  </w:style>
  <w:style w:type="paragraph" w:customStyle="1" w:styleId="E57BF13134BA45D89255B299265F9BA1">
    <w:name w:val="E57BF13134BA45D89255B299265F9BA1"/>
  </w:style>
  <w:style w:type="paragraph" w:customStyle="1" w:styleId="66A90FD8E7AF4C6B994A41B272CD53A5">
    <w:name w:val="66A90FD8E7AF4C6B994A41B272CD53A5"/>
  </w:style>
  <w:style w:type="paragraph" w:customStyle="1" w:styleId="6F9B1FF186A248D79DDA201347E7633D">
    <w:name w:val="6F9B1FF186A248D79DDA201347E7633D"/>
  </w:style>
  <w:style w:type="paragraph" w:customStyle="1" w:styleId="5058C16467B3401C861A717394272FCA">
    <w:name w:val="5058C16467B3401C861A717394272FCA"/>
  </w:style>
  <w:style w:type="paragraph" w:customStyle="1" w:styleId="8481FA331B8F46E9BDB80375A8F57768">
    <w:name w:val="8481FA331B8F46E9BDB80375A8F57768"/>
  </w:style>
  <w:style w:type="paragraph" w:customStyle="1" w:styleId="E813D1897F114ADBA0F2570DE50C3FA0">
    <w:name w:val="E813D1897F114ADBA0F2570DE50C3FA0"/>
  </w:style>
  <w:style w:type="paragraph" w:customStyle="1" w:styleId="5F7E9EF237E4498F819F54E0485848B4">
    <w:name w:val="5F7E9EF237E4498F819F54E0485848B4"/>
  </w:style>
  <w:style w:type="paragraph" w:customStyle="1" w:styleId="90E9FF9E35BD472EB206AA3C182ADD81">
    <w:name w:val="90E9FF9E35BD472EB206AA3C182ADD81"/>
  </w:style>
  <w:style w:type="paragraph" w:customStyle="1" w:styleId="71222F0770E242EB9A78CE5733E8684F">
    <w:name w:val="71222F0770E242EB9A78CE5733E8684F"/>
  </w:style>
  <w:style w:type="paragraph" w:customStyle="1" w:styleId="71F57852E02044FFB7D91AC7E823609C">
    <w:name w:val="71F57852E02044FFB7D91AC7E823609C"/>
  </w:style>
  <w:style w:type="paragraph" w:customStyle="1" w:styleId="CE358F7825A34A86A524F2B1600A96CE">
    <w:name w:val="CE358F7825A34A86A524F2B1600A96CE"/>
  </w:style>
  <w:style w:type="paragraph" w:customStyle="1" w:styleId="150DC053E59C4B72A370785CF909379B">
    <w:name w:val="150DC053E59C4B72A370785CF909379B"/>
  </w:style>
  <w:style w:type="paragraph" w:customStyle="1" w:styleId="9D8D74176C534C89AD82A916C6BE6B9D">
    <w:name w:val="9D8D74176C534C89AD82A916C6BE6B9D"/>
  </w:style>
  <w:style w:type="paragraph" w:customStyle="1" w:styleId="430D0373920F4D7E8830BADEB5735D9F">
    <w:name w:val="430D0373920F4D7E8830BADEB5735D9F"/>
  </w:style>
  <w:style w:type="paragraph" w:customStyle="1" w:styleId="73E51FEBBBC04F29B945927B55A9E5E2">
    <w:name w:val="73E51FEBBBC04F29B945927B55A9E5E2"/>
  </w:style>
  <w:style w:type="paragraph" w:customStyle="1" w:styleId="30D63AAB62684761A7D6E29416337FF6">
    <w:name w:val="30D63AAB62684761A7D6E29416337FF6"/>
  </w:style>
  <w:style w:type="paragraph" w:customStyle="1" w:styleId="FD93207425044171BF21EE7CF59BCE91">
    <w:name w:val="FD93207425044171BF21EE7CF59BCE91"/>
  </w:style>
  <w:style w:type="paragraph" w:customStyle="1" w:styleId="2D999638D5FA45DDAB50AFE2B085E5A9">
    <w:name w:val="2D999638D5FA45DDAB50AFE2B085E5A9"/>
  </w:style>
  <w:style w:type="paragraph" w:customStyle="1" w:styleId="F2179E8D43DF4EF786A109DAA6E1E579">
    <w:name w:val="F2179E8D43DF4EF786A109DAA6E1E579"/>
  </w:style>
  <w:style w:type="paragraph" w:customStyle="1" w:styleId="CB2674E8B8534949A7C5565149F9E403">
    <w:name w:val="CB2674E8B8534949A7C5565149F9E403"/>
  </w:style>
  <w:style w:type="paragraph" w:customStyle="1" w:styleId="580A1CF400E74A30893FC48827A5F550">
    <w:name w:val="580A1CF400E74A30893FC48827A5F550"/>
  </w:style>
  <w:style w:type="paragraph" w:customStyle="1" w:styleId="1634BCA2CAE44F09B1749B92FAB15062">
    <w:name w:val="1634BCA2CAE44F09B1749B92FAB15062"/>
  </w:style>
  <w:style w:type="paragraph" w:customStyle="1" w:styleId="AB90BE269F21408D90D7C3A4CA996690">
    <w:name w:val="AB90BE269F21408D90D7C3A4CA996690"/>
  </w:style>
  <w:style w:type="paragraph" w:customStyle="1" w:styleId="7AD1BBCB8E924D36BC15948487EED89F">
    <w:name w:val="7AD1BBCB8E924D36BC15948487EED89F"/>
  </w:style>
  <w:style w:type="paragraph" w:customStyle="1" w:styleId="928F9CA1E22E410195F0225539738F06">
    <w:name w:val="928F9CA1E22E410195F0225539738F06"/>
  </w:style>
  <w:style w:type="paragraph" w:customStyle="1" w:styleId="6AB1432A3B9C407182CF7DDE30F89231">
    <w:name w:val="6AB1432A3B9C407182CF7DDE30F89231"/>
  </w:style>
  <w:style w:type="paragraph" w:customStyle="1" w:styleId="7AA1B80AED5144F19C602C4050A11142">
    <w:name w:val="7AA1B80AED5144F19C602C4050A11142"/>
  </w:style>
  <w:style w:type="paragraph" w:customStyle="1" w:styleId="95F937CC85DA4C80B616970ABE8CE5F2">
    <w:name w:val="95F937CC85DA4C80B616970ABE8CE5F2"/>
  </w:style>
  <w:style w:type="paragraph" w:customStyle="1" w:styleId="E9667FD73090452283A8E65617C24606">
    <w:name w:val="E9667FD73090452283A8E65617C24606"/>
  </w:style>
  <w:style w:type="paragraph" w:customStyle="1" w:styleId="D94DA41C4C624908B226BDDC7A458286">
    <w:name w:val="D94DA41C4C624908B226BDDC7A458286"/>
  </w:style>
  <w:style w:type="paragraph" w:customStyle="1" w:styleId="A2B0A57AF2A04F0CA1CC0D34596C3F76">
    <w:name w:val="A2B0A57AF2A04F0CA1CC0D34596C3F76"/>
  </w:style>
  <w:style w:type="paragraph" w:customStyle="1" w:styleId="0F0331267ED5462DA2861DA3C8F331DC">
    <w:name w:val="0F0331267ED5462DA2861DA3C8F331DC"/>
  </w:style>
  <w:style w:type="paragraph" w:customStyle="1" w:styleId="8A83EE49F8144E10BED783C35C2F31C5">
    <w:name w:val="8A83EE49F8144E10BED783C35C2F31C5"/>
  </w:style>
  <w:style w:type="paragraph" w:customStyle="1" w:styleId="AD762496B2244BA1B2EAA8BE0EAFAEDF">
    <w:name w:val="AD762496B2244BA1B2EAA8BE0EAFAEDF"/>
  </w:style>
  <w:style w:type="paragraph" w:customStyle="1" w:styleId="C719A2BC166445ECBDF32D7F4D595753">
    <w:name w:val="C719A2BC166445ECBDF32D7F4D595753"/>
  </w:style>
  <w:style w:type="paragraph" w:customStyle="1" w:styleId="D56E426CA5D142DEABF90661ADA644E4">
    <w:name w:val="D56E426CA5D142DEABF90661ADA644E4"/>
  </w:style>
  <w:style w:type="paragraph" w:customStyle="1" w:styleId="CA6B90563CBA49ABBB12340E8ABECF03">
    <w:name w:val="CA6B90563CBA49ABBB12340E8ABECF03"/>
  </w:style>
  <w:style w:type="paragraph" w:customStyle="1" w:styleId="0FAB3E44483C4B7CA3209C5A50801A23">
    <w:name w:val="0FAB3E44483C4B7CA3209C5A50801A23"/>
  </w:style>
  <w:style w:type="paragraph" w:customStyle="1" w:styleId="A8EF955F31224CC8A32757BE816ED20D">
    <w:name w:val="A8EF955F31224CC8A32757BE816ED20D"/>
  </w:style>
  <w:style w:type="paragraph" w:customStyle="1" w:styleId="DE94ABA2C03743C6A2E80CBD2D0D1387">
    <w:name w:val="DE94ABA2C03743C6A2E80CBD2D0D1387"/>
  </w:style>
  <w:style w:type="paragraph" w:customStyle="1" w:styleId="3CB93F45C77D47388D7D4004F85FB5E3">
    <w:name w:val="3CB93F45C77D47388D7D4004F85FB5E3"/>
  </w:style>
  <w:style w:type="paragraph" w:customStyle="1" w:styleId="1BF2F0F77EA144998E6A9348F434E079">
    <w:name w:val="1BF2F0F77EA144998E6A9348F434E079"/>
  </w:style>
  <w:style w:type="paragraph" w:customStyle="1" w:styleId="E7AFA829AD1A43AD95324DEA3FB2DC8D">
    <w:name w:val="E7AFA829AD1A43AD95324DEA3FB2DC8D"/>
  </w:style>
  <w:style w:type="paragraph" w:customStyle="1" w:styleId="44C0ED9BC1894C109D356ED3648A09AD">
    <w:name w:val="44C0ED9BC1894C109D356ED3648A09AD"/>
  </w:style>
  <w:style w:type="paragraph" w:customStyle="1" w:styleId="FCA2DD6490BB49788DA2B2E693D1E35C">
    <w:name w:val="FCA2DD6490BB49788DA2B2E693D1E35C"/>
  </w:style>
  <w:style w:type="paragraph" w:customStyle="1" w:styleId="40167AE91B95402EA9B97EC38573B0EB">
    <w:name w:val="40167AE91B95402EA9B97EC38573B0EB"/>
  </w:style>
  <w:style w:type="paragraph" w:customStyle="1" w:styleId="58C1CE9C2EAF4CE88BA560D4729DCEBB">
    <w:name w:val="58C1CE9C2EAF4CE88BA560D4729DCEBB"/>
  </w:style>
  <w:style w:type="paragraph" w:customStyle="1" w:styleId="132F7ABBA8164CBCB0051EF08B10F294">
    <w:name w:val="132F7ABBA8164CBCB0051EF08B10F294"/>
  </w:style>
  <w:style w:type="paragraph" w:customStyle="1" w:styleId="6A451F3289B2437EA672A687E7E29900">
    <w:name w:val="6A451F3289B2437EA672A687E7E29900"/>
  </w:style>
  <w:style w:type="paragraph" w:customStyle="1" w:styleId="BE05C4205F3C48709C1E26CA8939E30E">
    <w:name w:val="BE05C4205F3C48709C1E26CA8939E30E"/>
  </w:style>
  <w:style w:type="paragraph" w:customStyle="1" w:styleId="0D0109C618054C269FE07285C874AA1F">
    <w:name w:val="0D0109C618054C269FE07285C874AA1F"/>
  </w:style>
  <w:style w:type="paragraph" w:customStyle="1" w:styleId="26C0FC9F26324322B32302365C13A11F">
    <w:name w:val="26C0FC9F26324322B32302365C13A11F"/>
  </w:style>
  <w:style w:type="paragraph" w:customStyle="1" w:styleId="77213026BB4740EF978EA3BFE3DB2D69">
    <w:name w:val="77213026BB4740EF978EA3BFE3DB2D69"/>
  </w:style>
  <w:style w:type="paragraph" w:customStyle="1" w:styleId="36ABE1331B8E4A308BE9E4B401A6CAD0">
    <w:name w:val="36ABE1331B8E4A308BE9E4B401A6CAD0"/>
  </w:style>
  <w:style w:type="paragraph" w:customStyle="1" w:styleId="89D789D8DC5F442B8105DC9830B09E98">
    <w:name w:val="89D789D8DC5F442B8105DC9830B09E98"/>
  </w:style>
  <w:style w:type="paragraph" w:customStyle="1" w:styleId="2C55768237194DFFB3B584B25434AEAE">
    <w:name w:val="2C55768237194DFFB3B584B25434AEAE"/>
  </w:style>
  <w:style w:type="paragraph" w:customStyle="1" w:styleId="08F2B9F79BF747D891A3F4A8A32FA237">
    <w:name w:val="08F2B9F79BF747D891A3F4A8A32FA237"/>
  </w:style>
  <w:style w:type="paragraph" w:customStyle="1" w:styleId="A00ACC5166C042D0A9719F8A95CC7B80">
    <w:name w:val="A00ACC5166C042D0A9719F8A95CC7B80"/>
  </w:style>
  <w:style w:type="paragraph" w:customStyle="1" w:styleId="3B7EB5A1F3214A80B936EC18ADCCBB57">
    <w:name w:val="3B7EB5A1F3214A80B936EC18ADCCBB57"/>
  </w:style>
  <w:style w:type="paragraph" w:customStyle="1" w:styleId="FAAF7A084CC74ADF852B89E9A42F527C">
    <w:name w:val="FAAF7A084CC74ADF852B89E9A42F527C"/>
  </w:style>
  <w:style w:type="paragraph" w:customStyle="1" w:styleId="2ADB5D3B731A47B1AFC6065DAFAB6A9D">
    <w:name w:val="2ADB5D3B731A47B1AFC6065DAFAB6A9D"/>
  </w:style>
  <w:style w:type="paragraph" w:customStyle="1" w:styleId="562AFAB22AEA4B2C91AF9ADFD0996B57">
    <w:name w:val="562AFAB22AEA4B2C91AF9ADFD0996B57"/>
  </w:style>
  <w:style w:type="paragraph" w:customStyle="1" w:styleId="4DA9C4E15D1B4B449C822DBF8E4800C7">
    <w:name w:val="4DA9C4E15D1B4B449C822DBF8E4800C7"/>
  </w:style>
  <w:style w:type="paragraph" w:customStyle="1" w:styleId="F7E16844300B48FB9104F6F5FD475EFD">
    <w:name w:val="F7E16844300B48FB9104F6F5FD475EFD"/>
  </w:style>
  <w:style w:type="paragraph" w:customStyle="1" w:styleId="F8B3735690584F4099EEE97D1F963C77">
    <w:name w:val="F8B3735690584F4099EEE97D1F963C77"/>
  </w:style>
  <w:style w:type="paragraph" w:customStyle="1" w:styleId="FDF7C3BA33924B79A454C540942EBD7C">
    <w:name w:val="FDF7C3BA33924B79A454C540942EBD7C"/>
  </w:style>
  <w:style w:type="paragraph" w:customStyle="1" w:styleId="8B8E1156AA35434B9B66933302537E28">
    <w:name w:val="8B8E1156AA35434B9B66933302537E28"/>
  </w:style>
  <w:style w:type="paragraph" w:customStyle="1" w:styleId="FD10229CC60A4D2585CF32F74394B79B">
    <w:name w:val="FD10229CC60A4D2585CF32F74394B79B"/>
  </w:style>
  <w:style w:type="paragraph" w:customStyle="1" w:styleId="E9C0CDE8EBA74261A02007F2AB282F46">
    <w:name w:val="E9C0CDE8EBA74261A02007F2AB282F46"/>
  </w:style>
  <w:style w:type="paragraph" w:customStyle="1" w:styleId="711C77C27A344738849337D4C698F5B2">
    <w:name w:val="711C77C27A344738849337D4C698F5B2"/>
  </w:style>
  <w:style w:type="paragraph" w:customStyle="1" w:styleId="4A0905BE01524163989F3610DA460824">
    <w:name w:val="4A0905BE01524163989F3610DA460824"/>
  </w:style>
  <w:style w:type="paragraph" w:customStyle="1" w:styleId="E7FD9126FD1945A48F36118078BE5B3E">
    <w:name w:val="E7FD9126FD1945A48F36118078BE5B3E"/>
  </w:style>
  <w:style w:type="paragraph" w:customStyle="1" w:styleId="93314C8B85BF41459897585599718802">
    <w:name w:val="93314C8B85BF41459897585599718802"/>
  </w:style>
  <w:style w:type="paragraph" w:customStyle="1" w:styleId="B057DC51678245CB98356F006F7CD262">
    <w:name w:val="B057DC51678245CB98356F006F7CD262"/>
  </w:style>
  <w:style w:type="paragraph" w:customStyle="1" w:styleId="2395EAF77FE844BF8636514346891E7C">
    <w:name w:val="2395EAF77FE844BF8636514346891E7C"/>
  </w:style>
  <w:style w:type="paragraph" w:customStyle="1" w:styleId="621C8EEA04C14A41B83F55D29EAC52CF">
    <w:name w:val="621C8EEA04C14A41B83F55D29EAC52CF"/>
  </w:style>
  <w:style w:type="paragraph" w:customStyle="1" w:styleId="AB1468A7598D442BBC4D3290379F89AF">
    <w:name w:val="AB1468A7598D442BBC4D3290379F89AF"/>
  </w:style>
  <w:style w:type="paragraph" w:customStyle="1" w:styleId="4BFCF96E5A1242D99EAB33B6C45644B8">
    <w:name w:val="4BFCF96E5A1242D99EAB33B6C45644B8"/>
  </w:style>
  <w:style w:type="paragraph" w:customStyle="1" w:styleId="C9FEF39580C24929946BB3C6B2B36B5E">
    <w:name w:val="C9FEF39580C24929946BB3C6B2B36B5E"/>
  </w:style>
  <w:style w:type="paragraph" w:customStyle="1" w:styleId="DEFB75CFBB324334B4934EAF267B65E0">
    <w:name w:val="DEFB75CFBB324334B4934EAF267B65E0"/>
  </w:style>
  <w:style w:type="paragraph" w:customStyle="1" w:styleId="85D64CDF303E43BBB8CE748985874B47">
    <w:name w:val="85D64CDF303E43BBB8CE748985874B47"/>
  </w:style>
  <w:style w:type="paragraph" w:customStyle="1" w:styleId="3FA88879C0B34577BF270BDC1997F159">
    <w:name w:val="3FA88879C0B34577BF270BDC1997F159"/>
  </w:style>
  <w:style w:type="paragraph" w:customStyle="1" w:styleId="BA3E702E97F04F61B0DFF6712497395B">
    <w:name w:val="BA3E702E97F04F61B0DFF6712497395B"/>
  </w:style>
  <w:style w:type="paragraph" w:customStyle="1" w:styleId="9D2E20FD8F0343EFBD798EC8B8B1F7D6">
    <w:name w:val="9D2E20FD8F0343EFBD798EC8B8B1F7D6"/>
  </w:style>
  <w:style w:type="paragraph" w:customStyle="1" w:styleId="D880138486A2484CB6B894BF7F26C05C">
    <w:name w:val="D880138486A2484CB6B894BF7F26C05C"/>
  </w:style>
  <w:style w:type="paragraph" w:customStyle="1" w:styleId="C4A2CB8B749443AAAF27776AA8DEEBEC">
    <w:name w:val="C4A2CB8B749443AAAF27776AA8DEEBEC"/>
  </w:style>
  <w:style w:type="paragraph" w:customStyle="1" w:styleId="E3BEA56AEC174A22A8CED18A537AD8AF">
    <w:name w:val="E3BEA56AEC174A22A8CED18A537AD8AF"/>
  </w:style>
  <w:style w:type="paragraph" w:customStyle="1" w:styleId="177F8961C2C94456BDD39DD468C84F03">
    <w:name w:val="177F8961C2C94456BDD39DD468C84F03"/>
  </w:style>
  <w:style w:type="paragraph" w:customStyle="1" w:styleId="DD6187A909E540089CD4434C59DFF705">
    <w:name w:val="DD6187A909E540089CD4434C59DFF705"/>
  </w:style>
  <w:style w:type="paragraph" w:customStyle="1" w:styleId="163FC81C46B74475A8EE6F993B731957">
    <w:name w:val="163FC81C46B74475A8EE6F993B731957"/>
  </w:style>
  <w:style w:type="paragraph" w:customStyle="1" w:styleId="A0C239CD42C84BF3BB3A23705BA7CDE6">
    <w:name w:val="A0C239CD42C84BF3BB3A23705BA7CDE6"/>
  </w:style>
  <w:style w:type="paragraph" w:customStyle="1" w:styleId="DE96DFE2FFE54B8D9C8DF65DE4B034B3">
    <w:name w:val="DE96DFE2FFE54B8D9C8DF65DE4B034B3"/>
  </w:style>
  <w:style w:type="paragraph" w:customStyle="1" w:styleId="5D61853246BE439DA2482B205F3E1105">
    <w:name w:val="5D61853246BE439DA2482B205F3E1105"/>
  </w:style>
  <w:style w:type="paragraph" w:customStyle="1" w:styleId="E2B20B898FE04888A481285B8831342E">
    <w:name w:val="E2B20B898FE04888A481285B8831342E"/>
  </w:style>
  <w:style w:type="paragraph" w:customStyle="1" w:styleId="3AE386F827D244E8872963F3B1BC7B28">
    <w:name w:val="3AE386F827D244E8872963F3B1BC7B28"/>
  </w:style>
  <w:style w:type="paragraph" w:customStyle="1" w:styleId="9E6DC273A71A4630A516BBB2D3D07714">
    <w:name w:val="9E6DC273A71A4630A516BBB2D3D07714"/>
  </w:style>
  <w:style w:type="paragraph" w:customStyle="1" w:styleId="BEAF796F91104FBEBAA26DFEC02950AA">
    <w:name w:val="BEAF796F91104FBEBAA26DFEC02950AA"/>
  </w:style>
  <w:style w:type="paragraph" w:customStyle="1" w:styleId="E054F6FFA4834335BF5A0814A769C6F2">
    <w:name w:val="E054F6FFA4834335BF5A0814A769C6F2"/>
  </w:style>
  <w:style w:type="paragraph" w:customStyle="1" w:styleId="AC0411D51CD544E8B9A3250F02F9331F">
    <w:name w:val="AC0411D51CD544E8B9A3250F02F9331F"/>
  </w:style>
  <w:style w:type="paragraph" w:customStyle="1" w:styleId="145D0427C0414B5CAFA6D34DC2AA96D8">
    <w:name w:val="145D0427C0414B5CAFA6D34DC2AA96D8"/>
  </w:style>
  <w:style w:type="paragraph" w:customStyle="1" w:styleId="7DC41B15B873448780980905B52EB5A4">
    <w:name w:val="7DC41B15B873448780980905B52EB5A4"/>
  </w:style>
  <w:style w:type="paragraph" w:customStyle="1" w:styleId="D02A5873DB964F15BFDDA8307F953B59">
    <w:name w:val="D02A5873DB964F15BFDDA8307F953B59"/>
  </w:style>
  <w:style w:type="paragraph" w:customStyle="1" w:styleId="5F1A6ADF1ED14FA8BACBB841776BD4D7">
    <w:name w:val="5F1A6ADF1ED14FA8BACBB841776BD4D7"/>
  </w:style>
  <w:style w:type="paragraph" w:customStyle="1" w:styleId="E2F279745D6D41C9A4ECEF1FBC819FA3">
    <w:name w:val="E2F279745D6D41C9A4ECEF1FBC819FA3"/>
  </w:style>
  <w:style w:type="paragraph" w:customStyle="1" w:styleId="E712D022A90E4CBD846B13F4C30E4F4A">
    <w:name w:val="E712D022A90E4CBD846B13F4C30E4F4A"/>
  </w:style>
  <w:style w:type="paragraph" w:customStyle="1" w:styleId="91B9D01DCC3446F38B79D1578F805D43">
    <w:name w:val="91B9D01DCC3446F38B79D1578F805D43"/>
  </w:style>
  <w:style w:type="paragraph" w:customStyle="1" w:styleId="3DE215CD7F3D4B2BA20606A8C81F6DA5">
    <w:name w:val="3DE215CD7F3D4B2BA20606A8C81F6DA5"/>
  </w:style>
  <w:style w:type="paragraph" w:customStyle="1" w:styleId="6927C18ABC9A44399C332CAFE3B500D7">
    <w:name w:val="6927C18ABC9A44399C332CAFE3B500D7"/>
  </w:style>
  <w:style w:type="paragraph" w:customStyle="1" w:styleId="C2E0DBC829684AC7962D6449F1305808">
    <w:name w:val="C2E0DBC829684AC7962D6449F1305808"/>
  </w:style>
  <w:style w:type="paragraph" w:customStyle="1" w:styleId="0A14219B148741BE886D976F3E9A7C25">
    <w:name w:val="0A14219B148741BE886D976F3E9A7C25"/>
  </w:style>
  <w:style w:type="paragraph" w:customStyle="1" w:styleId="3A8149F4F273460E98D94BAC68990A8D">
    <w:name w:val="3A8149F4F273460E98D94BAC68990A8D"/>
  </w:style>
  <w:style w:type="paragraph" w:customStyle="1" w:styleId="57C2F3CEAB2E474C9E051AB2E967BBA4">
    <w:name w:val="57C2F3CEAB2E474C9E051AB2E967BBA4"/>
  </w:style>
  <w:style w:type="paragraph" w:customStyle="1" w:styleId="D076FADB24224AE7A11F722ABB38D229">
    <w:name w:val="D076FADB24224AE7A11F722ABB38D229"/>
  </w:style>
  <w:style w:type="paragraph" w:customStyle="1" w:styleId="0F02DA7D4D0B44B3BADEEF5D311D7886">
    <w:name w:val="0F02DA7D4D0B44B3BADEEF5D311D7886"/>
  </w:style>
  <w:style w:type="paragraph" w:customStyle="1" w:styleId="2901D57D523D474F90CD771AECF55350">
    <w:name w:val="2901D57D523D474F90CD771AECF55350"/>
  </w:style>
  <w:style w:type="paragraph" w:customStyle="1" w:styleId="E8975DF876544F1AA6AF56E44A9765A1">
    <w:name w:val="E8975DF876544F1AA6AF56E44A9765A1"/>
  </w:style>
  <w:style w:type="paragraph" w:customStyle="1" w:styleId="5E95E189B16A47548E1FE0A5C5269C25">
    <w:name w:val="5E95E189B16A47548E1FE0A5C5269C25"/>
  </w:style>
  <w:style w:type="paragraph" w:customStyle="1" w:styleId="BE1F5345F2B3478890DFA71CF8505325">
    <w:name w:val="BE1F5345F2B3478890DFA71CF8505325"/>
  </w:style>
  <w:style w:type="paragraph" w:customStyle="1" w:styleId="6FFD7E85939C4B08870B5399D97ECF68">
    <w:name w:val="6FFD7E85939C4B08870B5399D97ECF68"/>
  </w:style>
  <w:style w:type="paragraph" w:customStyle="1" w:styleId="09FC32EF964D4E01A5704FF4208BC533">
    <w:name w:val="09FC32EF964D4E01A5704FF4208BC533"/>
  </w:style>
  <w:style w:type="paragraph" w:customStyle="1" w:styleId="754FA573F11742B1AFDCD3DA447DC702">
    <w:name w:val="754FA573F11742B1AFDCD3DA447DC702"/>
  </w:style>
  <w:style w:type="paragraph" w:customStyle="1" w:styleId="D5F09F5A388949C9A1679431577D8460">
    <w:name w:val="D5F09F5A388949C9A1679431577D8460"/>
  </w:style>
  <w:style w:type="paragraph" w:customStyle="1" w:styleId="B1AA934A9B6247869288C118F54DDAD7">
    <w:name w:val="B1AA934A9B6247869288C118F54DDAD7"/>
  </w:style>
  <w:style w:type="paragraph" w:customStyle="1" w:styleId="84A748B02C5A48BDB19CAB41EA7D8545">
    <w:name w:val="84A748B02C5A48BDB19CAB41EA7D8545"/>
  </w:style>
  <w:style w:type="paragraph" w:customStyle="1" w:styleId="C9903488E7E3413DA76A780F410B03B7">
    <w:name w:val="C9903488E7E3413DA76A780F410B03B7"/>
  </w:style>
  <w:style w:type="paragraph" w:customStyle="1" w:styleId="2C1991D745A44DAFBDDD0972E2916FA3">
    <w:name w:val="2C1991D745A44DAFBDDD0972E2916FA3"/>
  </w:style>
  <w:style w:type="paragraph" w:customStyle="1" w:styleId="016742E351074583BFB47E99EA1F4995">
    <w:name w:val="016742E351074583BFB47E99EA1F4995"/>
  </w:style>
  <w:style w:type="paragraph" w:customStyle="1" w:styleId="855E3DF402624644B409DFD3DE94B2D5">
    <w:name w:val="855E3DF402624644B409DFD3DE94B2D5"/>
  </w:style>
  <w:style w:type="paragraph" w:customStyle="1" w:styleId="A4EA04766E1B432C8EA06A16D9B5891D">
    <w:name w:val="A4EA04766E1B432C8EA06A16D9B5891D"/>
  </w:style>
  <w:style w:type="paragraph" w:customStyle="1" w:styleId="ABF960470B0845E9A45092B2BC42AC43">
    <w:name w:val="ABF960470B0845E9A45092B2BC42AC43"/>
  </w:style>
  <w:style w:type="paragraph" w:customStyle="1" w:styleId="0E7A23DDD33D4DCD8D313119C4CD512F">
    <w:name w:val="0E7A23DDD33D4DCD8D313119C4CD512F"/>
  </w:style>
  <w:style w:type="paragraph" w:customStyle="1" w:styleId="D39B6DCC113A45A1A8503814E6EA75A8">
    <w:name w:val="D39B6DCC113A45A1A8503814E6EA75A8"/>
  </w:style>
  <w:style w:type="paragraph" w:customStyle="1" w:styleId="BF229499E730454A8624FC462387C943">
    <w:name w:val="BF229499E730454A8624FC462387C943"/>
  </w:style>
  <w:style w:type="paragraph" w:customStyle="1" w:styleId="E888DDE9A10E4882AC2DA384DFCF12BE">
    <w:name w:val="E888DDE9A10E4882AC2DA384DFCF12BE"/>
  </w:style>
  <w:style w:type="paragraph" w:customStyle="1" w:styleId="EF366FF21C424759B17CB7DF60A90303">
    <w:name w:val="EF366FF21C424759B17CB7DF60A90303"/>
  </w:style>
  <w:style w:type="paragraph" w:customStyle="1" w:styleId="D6BAD88412EB4B109F010F7B0DB6780A">
    <w:name w:val="D6BAD88412EB4B109F010F7B0DB6780A"/>
  </w:style>
  <w:style w:type="paragraph" w:customStyle="1" w:styleId="A9853A02DA414F889B697F94C33986F7">
    <w:name w:val="A9853A02DA414F889B697F94C33986F7"/>
  </w:style>
  <w:style w:type="paragraph" w:customStyle="1" w:styleId="A346D519A6B3442697FD6333B963DFE6">
    <w:name w:val="A346D519A6B3442697FD6333B963DFE6"/>
  </w:style>
  <w:style w:type="paragraph" w:customStyle="1" w:styleId="33874013B6B244E8B3FCB5A7951B333E">
    <w:name w:val="33874013B6B244E8B3FCB5A7951B333E"/>
  </w:style>
  <w:style w:type="paragraph" w:customStyle="1" w:styleId="04F1C94973F0482DA7711321EE0ECB06">
    <w:name w:val="04F1C94973F0482DA7711321EE0ECB06"/>
  </w:style>
  <w:style w:type="paragraph" w:customStyle="1" w:styleId="0BFD2903EA75494A81DE34665BF6416E">
    <w:name w:val="0BFD2903EA75494A81DE34665BF6416E"/>
  </w:style>
  <w:style w:type="paragraph" w:customStyle="1" w:styleId="4F2B482FD78541B9949005B6E8E05912">
    <w:name w:val="4F2B482FD78541B9949005B6E8E05912"/>
  </w:style>
  <w:style w:type="paragraph" w:customStyle="1" w:styleId="AF90BE60F293474887297A21ECF5BB4A">
    <w:name w:val="AF90BE60F293474887297A21ECF5BB4A"/>
  </w:style>
  <w:style w:type="paragraph" w:customStyle="1" w:styleId="997C167A851C488CBAAAB784AFDE91D4">
    <w:name w:val="997C167A851C488CBAAAB784AFDE91D4"/>
  </w:style>
  <w:style w:type="paragraph" w:customStyle="1" w:styleId="3005FF3F31914E678F92EAA7F38A8179">
    <w:name w:val="3005FF3F31914E678F92EAA7F38A8179"/>
  </w:style>
  <w:style w:type="paragraph" w:customStyle="1" w:styleId="12C62CE6961B44E99B2C630D8AEA6BFE">
    <w:name w:val="12C62CE6961B44E99B2C630D8AEA6BFE"/>
  </w:style>
  <w:style w:type="paragraph" w:customStyle="1" w:styleId="0A8E56F122E446F8998052346AACAEF1">
    <w:name w:val="0A8E56F122E446F8998052346AACAEF1"/>
  </w:style>
  <w:style w:type="paragraph" w:customStyle="1" w:styleId="A5B792B91DD447D4B1E816EC3EFBBA66">
    <w:name w:val="A5B792B91DD447D4B1E816EC3EFBBA66"/>
  </w:style>
  <w:style w:type="paragraph" w:customStyle="1" w:styleId="A374FE731F8F4D559608B6622AADCD77">
    <w:name w:val="A374FE731F8F4D559608B6622AADCD77"/>
  </w:style>
  <w:style w:type="paragraph" w:customStyle="1" w:styleId="3B965B1318EF4E1AB35C1E760F489F96">
    <w:name w:val="3B965B1318EF4E1AB35C1E760F489F96"/>
  </w:style>
  <w:style w:type="paragraph" w:customStyle="1" w:styleId="7D6900A699E14A879B93D4625A6549C2">
    <w:name w:val="7D6900A699E14A879B93D4625A6549C2"/>
  </w:style>
  <w:style w:type="paragraph" w:customStyle="1" w:styleId="54DBE4CEBB6D48D594F234CFD10E3292">
    <w:name w:val="54DBE4CEBB6D48D594F234CFD10E3292"/>
  </w:style>
  <w:style w:type="paragraph" w:customStyle="1" w:styleId="33FC6AE09ADE42B1A34F89B2FCB489E2">
    <w:name w:val="33FC6AE09ADE42B1A34F89B2FCB489E2"/>
  </w:style>
  <w:style w:type="paragraph" w:customStyle="1" w:styleId="69C7E8EBA21C4A4E8D59ADC66E586D09">
    <w:name w:val="69C7E8EBA21C4A4E8D59ADC66E586D09"/>
  </w:style>
  <w:style w:type="paragraph" w:customStyle="1" w:styleId="3BC64DC6AE484295AB8F7FD75797657A">
    <w:name w:val="3BC64DC6AE484295AB8F7FD75797657A"/>
  </w:style>
  <w:style w:type="paragraph" w:customStyle="1" w:styleId="E60C01F7264342B1B1275C0418F242C7">
    <w:name w:val="E60C01F7264342B1B1275C0418F242C7"/>
  </w:style>
  <w:style w:type="paragraph" w:customStyle="1" w:styleId="5A7FA81B8EFE4CBCB6881DA1159D9FBB">
    <w:name w:val="5A7FA81B8EFE4CBCB6881DA1159D9FBB"/>
  </w:style>
  <w:style w:type="paragraph" w:customStyle="1" w:styleId="4B81631671934BB0B0916E1014329850">
    <w:name w:val="4B81631671934BB0B0916E1014329850"/>
  </w:style>
  <w:style w:type="paragraph" w:customStyle="1" w:styleId="F232138957A84A89A206EB5B539C7AEE">
    <w:name w:val="F232138957A84A89A206EB5B539C7AEE"/>
  </w:style>
  <w:style w:type="paragraph" w:customStyle="1" w:styleId="85B1045526604BBCB5F8AD83DF648BCE">
    <w:name w:val="85B1045526604BBCB5F8AD83DF648BCE"/>
  </w:style>
  <w:style w:type="paragraph" w:customStyle="1" w:styleId="A17F6964EDC74B34A5FA48059F2A42A2">
    <w:name w:val="A17F6964EDC74B34A5FA48059F2A42A2"/>
  </w:style>
  <w:style w:type="paragraph" w:customStyle="1" w:styleId="3BDB9380AC2B4CD8A48DC16EBE5BC1A0">
    <w:name w:val="3BDB9380AC2B4CD8A48DC16EBE5BC1A0"/>
  </w:style>
  <w:style w:type="paragraph" w:customStyle="1" w:styleId="7514D952A49943E0ACCD6A3DE600EF07">
    <w:name w:val="7514D952A49943E0ACCD6A3DE600EF07"/>
  </w:style>
  <w:style w:type="paragraph" w:customStyle="1" w:styleId="226DFE361C7A4DF99DAB51D85282A9FE">
    <w:name w:val="226DFE361C7A4DF99DAB51D85282A9FE"/>
  </w:style>
  <w:style w:type="paragraph" w:customStyle="1" w:styleId="C6B53A1F59484E27AE95DEA79BC62140">
    <w:name w:val="C6B53A1F59484E27AE95DEA79BC62140"/>
  </w:style>
  <w:style w:type="paragraph" w:customStyle="1" w:styleId="0D81A9C95AD14C1097482D1369F8B68B">
    <w:name w:val="0D81A9C95AD14C1097482D1369F8B68B"/>
  </w:style>
  <w:style w:type="paragraph" w:customStyle="1" w:styleId="BC696F6B9F3445D3AAB98C5FC4B37FA9">
    <w:name w:val="BC696F6B9F3445D3AAB98C5FC4B37FA9"/>
  </w:style>
  <w:style w:type="paragraph" w:customStyle="1" w:styleId="53F8BCB0E5C740D59E0C83F621B1E0A2">
    <w:name w:val="53F8BCB0E5C740D59E0C83F621B1E0A2"/>
  </w:style>
  <w:style w:type="paragraph" w:customStyle="1" w:styleId="1875F365F34C42DBB703E4C45070878A">
    <w:name w:val="1875F365F34C42DBB703E4C45070878A"/>
  </w:style>
  <w:style w:type="paragraph" w:customStyle="1" w:styleId="34E179FFA70E4F12B9B83521DD1098E6">
    <w:name w:val="34E179FFA70E4F12B9B83521DD1098E6"/>
  </w:style>
  <w:style w:type="paragraph" w:customStyle="1" w:styleId="F7E875DB3C214426941536C8E3DC94CB">
    <w:name w:val="F7E875DB3C214426941536C8E3DC94CB"/>
  </w:style>
  <w:style w:type="paragraph" w:customStyle="1" w:styleId="D5B97FD5D8B4404A9C3C0352AA790FB4">
    <w:name w:val="D5B97FD5D8B4404A9C3C0352AA790FB4"/>
  </w:style>
  <w:style w:type="paragraph" w:customStyle="1" w:styleId="DE136088386746ED87792F741248F617">
    <w:name w:val="DE136088386746ED87792F741248F617"/>
  </w:style>
  <w:style w:type="paragraph" w:customStyle="1" w:styleId="F826D43E69F641A6B3EC712D1CAFEE0D">
    <w:name w:val="F826D43E69F641A6B3EC712D1CAFEE0D"/>
  </w:style>
  <w:style w:type="paragraph" w:customStyle="1" w:styleId="A22C6A8DFB84442B9016378AEC3DE866">
    <w:name w:val="A22C6A8DFB84442B9016378AEC3DE866"/>
  </w:style>
  <w:style w:type="paragraph" w:customStyle="1" w:styleId="E23FFBD10C1148A991411FA54E2E1160">
    <w:name w:val="E23FFBD10C1148A991411FA54E2E1160"/>
  </w:style>
  <w:style w:type="paragraph" w:customStyle="1" w:styleId="223E7BFD3D444C82AB0B06EFFBBF7F0A">
    <w:name w:val="223E7BFD3D444C82AB0B06EFFBBF7F0A"/>
  </w:style>
  <w:style w:type="paragraph" w:customStyle="1" w:styleId="7A2F35E570754C80B878889FB50B8BC4">
    <w:name w:val="7A2F35E570754C80B878889FB50B8BC4"/>
  </w:style>
  <w:style w:type="paragraph" w:customStyle="1" w:styleId="8F35DAF28489401D8E3D41C46E5EFCFF">
    <w:name w:val="8F35DAF28489401D8E3D41C46E5EFCFF"/>
  </w:style>
  <w:style w:type="paragraph" w:customStyle="1" w:styleId="4D5732A0648941BBBCA23ED66E17BF05">
    <w:name w:val="4D5732A0648941BBBCA23ED66E17BF05"/>
  </w:style>
  <w:style w:type="paragraph" w:customStyle="1" w:styleId="9DCC56BA10904C39A9FDFF216F3D0636">
    <w:name w:val="9DCC56BA10904C39A9FDFF216F3D0636"/>
  </w:style>
  <w:style w:type="paragraph" w:customStyle="1" w:styleId="9D0DAE6C61224DDDB053BEF718CF28FC">
    <w:name w:val="9D0DAE6C61224DDDB053BEF718CF28FC"/>
  </w:style>
  <w:style w:type="paragraph" w:customStyle="1" w:styleId="B1287B9F203048F6BF0F0B7728DD5C34">
    <w:name w:val="B1287B9F203048F6BF0F0B7728DD5C34"/>
  </w:style>
  <w:style w:type="paragraph" w:customStyle="1" w:styleId="B30C1DA3C08A4590A166E321529E51E5">
    <w:name w:val="B30C1DA3C08A4590A166E321529E51E5"/>
  </w:style>
  <w:style w:type="paragraph" w:customStyle="1" w:styleId="FF61A7640EE644D1845A512395284D4D">
    <w:name w:val="FF61A7640EE644D1845A512395284D4D"/>
  </w:style>
  <w:style w:type="paragraph" w:customStyle="1" w:styleId="FF026143BFC64683ADED4BF6EFA318A2">
    <w:name w:val="FF026143BFC64683ADED4BF6EFA318A2"/>
  </w:style>
  <w:style w:type="paragraph" w:customStyle="1" w:styleId="CC3F3AB43A2E467E86FA46F4191818A4">
    <w:name w:val="CC3F3AB43A2E467E86FA46F4191818A4"/>
  </w:style>
  <w:style w:type="paragraph" w:customStyle="1" w:styleId="BE3151238E7B4AB4B040460587A1DF4C">
    <w:name w:val="BE3151238E7B4AB4B040460587A1DF4C"/>
  </w:style>
  <w:style w:type="paragraph" w:customStyle="1" w:styleId="23ABC96684F0437AB76D169D74BA3A44">
    <w:name w:val="23ABC96684F0437AB76D169D74BA3A44"/>
  </w:style>
  <w:style w:type="paragraph" w:customStyle="1" w:styleId="2CC2210356C940E295CD3D1D837233FC">
    <w:name w:val="2CC2210356C940E295CD3D1D837233FC"/>
  </w:style>
  <w:style w:type="paragraph" w:customStyle="1" w:styleId="FD17D556A0654FE08316D3A763265E47">
    <w:name w:val="FD17D556A0654FE08316D3A763265E47"/>
  </w:style>
  <w:style w:type="paragraph" w:customStyle="1" w:styleId="FF14DDC3C53945A18DD8FA9CB12CB7B7">
    <w:name w:val="FF14DDC3C53945A18DD8FA9CB12CB7B7"/>
  </w:style>
  <w:style w:type="paragraph" w:customStyle="1" w:styleId="3E8A6A81A9F4480B8AA3A1115A925AEC">
    <w:name w:val="3E8A6A81A9F4480B8AA3A1115A925AEC"/>
  </w:style>
  <w:style w:type="paragraph" w:customStyle="1" w:styleId="97609DAC41BE4381857A2CD8F8E88B81">
    <w:name w:val="97609DAC41BE4381857A2CD8F8E88B81"/>
  </w:style>
  <w:style w:type="paragraph" w:customStyle="1" w:styleId="E13AF92CC7724836AA30E3E904FEB890">
    <w:name w:val="E13AF92CC7724836AA30E3E904FEB890"/>
  </w:style>
  <w:style w:type="paragraph" w:customStyle="1" w:styleId="D2FA035311E3473C8147F4CB1310AF18">
    <w:name w:val="D2FA035311E3473C8147F4CB1310AF18"/>
  </w:style>
  <w:style w:type="paragraph" w:customStyle="1" w:styleId="8029223F67004580B9170A56133C0B1C">
    <w:name w:val="8029223F67004580B9170A56133C0B1C"/>
  </w:style>
  <w:style w:type="paragraph" w:customStyle="1" w:styleId="C46897CBA88243BC9E864D74BE3F418E">
    <w:name w:val="C46897CBA88243BC9E864D74BE3F418E"/>
  </w:style>
  <w:style w:type="paragraph" w:customStyle="1" w:styleId="6340B51C5E7A419BA1DF8322E0D32F91">
    <w:name w:val="6340B51C5E7A419BA1DF8322E0D32F91"/>
  </w:style>
  <w:style w:type="paragraph" w:customStyle="1" w:styleId="D28A41F17013475EA3CE44EE562A4319">
    <w:name w:val="D28A41F17013475EA3CE44EE562A4319"/>
  </w:style>
  <w:style w:type="paragraph" w:customStyle="1" w:styleId="D41AD69EE9CC4BEC81A7BF4EE0BD7912">
    <w:name w:val="D41AD69EE9CC4BEC81A7BF4EE0BD7912"/>
  </w:style>
  <w:style w:type="paragraph" w:customStyle="1" w:styleId="69E3EC280DF34C88A346395CA2A6D940">
    <w:name w:val="69E3EC280DF34C88A346395CA2A6D940"/>
  </w:style>
  <w:style w:type="paragraph" w:customStyle="1" w:styleId="50100C23E43C49BB8AA1054F0D7341C4">
    <w:name w:val="50100C23E43C49BB8AA1054F0D7341C4"/>
  </w:style>
  <w:style w:type="paragraph" w:customStyle="1" w:styleId="5567DB79FF714CAEBC445441355D688C">
    <w:name w:val="5567DB79FF714CAEBC445441355D688C"/>
  </w:style>
  <w:style w:type="paragraph" w:customStyle="1" w:styleId="F2A23816BF91403F875B36A8BAE276C8">
    <w:name w:val="F2A23816BF91403F875B36A8BAE276C8"/>
  </w:style>
  <w:style w:type="paragraph" w:customStyle="1" w:styleId="2FCEF35A4EC24BADB227B4E07DD8D868">
    <w:name w:val="2FCEF35A4EC24BADB227B4E07DD8D868"/>
  </w:style>
  <w:style w:type="paragraph" w:customStyle="1" w:styleId="9FBA894124044E159D2FD52FC04D432C">
    <w:name w:val="9FBA894124044E159D2FD52FC04D432C"/>
  </w:style>
  <w:style w:type="paragraph" w:customStyle="1" w:styleId="0888A6B2CA7047B19765E74661E6EB14">
    <w:name w:val="0888A6B2CA7047B19765E74661E6EB14"/>
  </w:style>
  <w:style w:type="paragraph" w:customStyle="1" w:styleId="4430C0AFA6D84087BD1C8835DC91297A">
    <w:name w:val="4430C0AFA6D84087BD1C8835DC91297A"/>
  </w:style>
  <w:style w:type="paragraph" w:customStyle="1" w:styleId="521561CF69214C7E917801BDAE10031F">
    <w:name w:val="521561CF69214C7E917801BDAE10031F"/>
  </w:style>
  <w:style w:type="paragraph" w:customStyle="1" w:styleId="594347466DEE46BBBABEDC2983D0AEE0">
    <w:name w:val="594347466DEE46BBBABEDC2983D0AEE0"/>
  </w:style>
  <w:style w:type="paragraph" w:customStyle="1" w:styleId="D6EEB988B75B4C9AB8BD5166343E9E76">
    <w:name w:val="D6EEB988B75B4C9AB8BD5166343E9E76"/>
  </w:style>
  <w:style w:type="paragraph" w:customStyle="1" w:styleId="F6757A3688B54EBB89F79B63D865547C">
    <w:name w:val="F6757A3688B54EBB89F79B63D865547C"/>
  </w:style>
  <w:style w:type="paragraph" w:customStyle="1" w:styleId="C7D6508516CD44C7A6A4601C125C8B85">
    <w:name w:val="C7D6508516CD44C7A6A4601C125C8B85"/>
  </w:style>
  <w:style w:type="paragraph" w:customStyle="1" w:styleId="A31ED36A0663438FBED7E7F0CDF6CEEE">
    <w:name w:val="A31ED36A0663438FBED7E7F0CDF6CEEE"/>
  </w:style>
  <w:style w:type="paragraph" w:customStyle="1" w:styleId="9931D95AF37C47EEB802D3A9B8B1EE0D">
    <w:name w:val="9931D95AF37C47EEB802D3A9B8B1EE0D"/>
  </w:style>
  <w:style w:type="paragraph" w:customStyle="1" w:styleId="F556E35F296643C1AEB1CD89E0B321BD">
    <w:name w:val="F556E35F296643C1AEB1CD89E0B321BD"/>
  </w:style>
  <w:style w:type="paragraph" w:customStyle="1" w:styleId="0B76505CBFF54DB0A9DDF2B73FFEC8DD">
    <w:name w:val="0B76505CBFF54DB0A9DDF2B73FFEC8DD"/>
  </w:style>
  <w:style w:type="paragraph" w:customStyle="1" w:styleId="F6E7B753BA2646A381F9D5ED4D8248A3">
    <w:name w:val="F6E7B753BA2646A381F9D5ED4D8248A3"/>
  </w:style>
  <w:style w:type="paragraph" w:customStyle="1" w:styleId="BA3316C2EDA7414C98907910B7200428">
    <w:name w:val="BA3316C2EDA7414C98907910B7200428"/>
  </w:style>
  <w:style w:type="paragraph" w:customStyle="1" w:styleId="630DFB01745542348D8786D5FCE55E45">
    <w:name w:val="630DFB01745542348D8786D5FCE55E45"/>
  </w:style>
  <w:style w:type="paragraph" w:customStyle="1" w:styleId="855D23A254A7460593E6CA2610DDCDB0">
    <w:name w:val="855D23A254A7460593E6CA2610DDCDB0"/>
  </w:style>
  <w:style w:type="paragraph" w:customStyle="1" w:styleId="EB5EA8345A7841D68AD9D9308B464651">
    <w:name w:val="EB5EA8345A7841D68AD9D9308B464651"/>
  </w:style>
  <w:style w:type="paragraph" w:customStyle="1" w:styleId="7F44BD63F60845798BE0B75B18B7C74D">
    <w:name w:val="7F44BD63F60845798BE0B75B18B7C74D"/>
  </w:style>
  <w:style w:type="paragraph" w:customStyle="1" w:styleId="09196237BFD54772A65FD4A9200A89B0">
    <w:name w:val="09196237BFD54772A65FD4A9200A89B0"/>
  </w:style>
  <w:style w:type="paragraph" w:customStyle="1" w:styleId="051D1F9353714624B5D62DBED8FB7647">
    <w:name w:val="051D1F9353714624B5D62DBED8FB7647"/>
  </w:style>
  <w:style w:type="paragraph" w:customStyle="1" w:styleId="5CA8F5987BD042B4A705D233B539A1DA">
    <w:name w:val="5CA8F5987BD042B4A705D233B539A1DA"/>
  </w:style>
  <w:style w:type="paragraph" w:customStyle="1" w:styleId="E547C781DBD04632BD27233BA09E52DC">
    <w:name w:val="E547C781DBD04632BD27233BA09E52DC"/>
  </w:style>
  <w:style w:type="paragraph" w:customStyle="1" w:styleId="3CFFC08DD4C74B3C88FB11210E2E26AA">
    <w:name w:val="3CFFC08DD4C74B3C88FB11210E2E26AA"/>
  </w:style>
  <w:style w:type="paragraph" w:customStyle="1" w:styleId="B16AD80A8D7E4A5AB47CED8C472D5D81">
    <w:name w:val="B16AD80A8D7E4A5AB47CED8C472D5D81"/>
  </w:style>
  <w:style w:type="paragraph" w:customStyle="1" w:styleId="566F5A29724D4A9DBD97689781A9F18B">
    <w:name w:val="566F5A29724D4A9DBD97689781A9F18B"/>
  </w:style>
  <w:style w:type="paragraph" w:customStyle="1" w:styleId="FD0FCD6AB22B4A73965AA67535F0FE90">
    <w:name w:val="FD0FCD6AB22B4A73965AA67535F0FE90"/>
  </w:style>
  <w:style w:type="paragraph" w:customStyle="1" w:styleId="CBBFCD2BDF5C4ACDB430317F55BDE4A3">
    <w:name w:val="CBBFCD2BDF5C4ACDB430317F55BDE4A3"/>
  </w:style>
  <w:style w:type="paragraph" w:customStyle="1" w:styleId="C3286A281A124A3491B782FEF1B3FD24">
    <w:name w:val="C3286A281A124A3491B782FEF1B3FD24"/>
  </w:style>
  <w:style w:type="paragraph" w:customStyle="1" w:styleId="33F3A016C0CF49FDB7B17DE7DF0CF4E4">
    <w:name w:val="33F3A016C0CF49FDB7B17DE7DF0CF4E4"/>
  </w:style>
  <w:style w:type="paragraph" w:customStyle="1" w:styleId="19859DC227B94C4BABF1B5043CCC239F">
    <w:name w:val="19859DC227B94C4BABF1B5043CCC239F"/>
  </w:style>
  <w:style w:type="paragraph" w:customStyle="1" w:styleId="CF52BFD7C7CD4929814A798AC1CB8AFE">
    <w:name w:val="CF52BFD7C7CD4929814A798AC1CB8AFE"/>
  </w:style>
  <w:style w:type="paragraph" w:customStyle="1" w:styleId="6D7116CE39F24EFEB2589551401F94B1">
    <w:name w:val="6D7116CE39F24EFEB2589551401F94B1"/>
  </w:style>
  <w:style w:type="paragraph" w:customStyle="1" w:styleId="D76544205974437CA83B4A7EA295BB7B">
    <w:name w:val="D76544205974437CA83B4A7EA295BB7B"/>
  </w:style>
  <w:style w:type="paragraph" w:customStyle="1" w:styleId="621929EBF85E4D9BB93CF966F0F18555">
    <w:name w:val="621929EBF85E4D9BB93CF966F0F18555"/>
  </w:style>
  <w:style w:type="paragraph" w:customStyle="1" w:styleId="C1A093248D6646B69BBD07946C51D432">
    <w:name w:val="C1A093248D6646B69BBD07946C51D432"/>
  </w:style>
  <w:style w:type="paragraph" w:customStyle="1" w:styleId="06F887C732654356A48F7D4B3CFB65A2">
    <w:name w:val="06F887C732654356A48F7D4B3CFB65A2"/>
  </w:style>
  <w:style w:type="paragraph" w:customStyle="1" w:styleId="22691717E5E14F8180DECD1F5382E156">
    <w:name w:val="22691717E5E14F8180DECD1F5382E156"/>
  </w:style>
  <w:style w:type="paragraph" w:customStyle="1" w:styleId="02874C8202644014957BEE5AD6A9E7D6">
    <w:name w:val="02874C8202644014957BEE5AD6A9E7D6"/>
  </w:style>
  <w:style w:type="paragraph" w:customStyle="1" w:styleId="F67B7F2C9DE9448BBA057696F1851091">
    <w:name w:val="F67B7F2C9DE9448BBA057696F1851091"/>
  </w:style>
  <w:style w:type="paragraph" w:customStyle="1" w:styleId="44EB5A1F3C7646718456B96F9A3257D8">
    <w:name w:val="44EB5A1F3C7646718456B96F9A3257D8"/>
  </w:style>
  <w:style w:type="paragraph" w:customStyle="1" w:styleId="9D83E274653049A488F10FDFC3D93FEF">
    <w:name w:val="9D83E274653049A488F10FDFC3D93FEF"/>
  </w:style>
  <w:style w:type="paragraph" w:customStyle="1" w:styleId="B1ED9B55A06C4BDE9D15F3DD827D5892">
    <w:name w:val="B1ED9B55A06C4BDE9D15F3DD827D5892"/>
  </w:style>
  <w:style w:type="paragraph" w:customStyle="1" w:styleId="9B93313AE59441AABE3518CFF936C1DF">
    <w:name w:val="9B93313AE59441AABE3518CFF936C1DF"/>
  </w:style>
  <w:style w:type="paragraph" w:customStyle="1" w:styleId="55463D9012004E73878C2F3F2AD24FE0">
    <w:name w:val="55463D9012004E73878C2F3F2AD24FE0"/>
  </w:style>
  <w:style w:type="paragraph" w:customStyle="1" w:styleId="AC22EC80904A4B32B35A724F99C987F8">
    <w:name w:val="AC22EC80904A4B32B35A724F99C987F8"/>
  </w:style>
  <w:style w:type="paragraph" w:customStyle="1" w:styleId="5E9DF96C6AAC4FC5BF54324C49F3BC32">
    <w:name w:val="5E9DF96C6AAC4FC5BF54324C49F3BC32"/>
  </w:style>
  <w:style w:type="paragraph" w:customStyle="1" w:styleId="49009387BE0B42658A8330112BB19A95">
    <w:name w:val="49009387BE0B42658A8330112BB19A95"/>
  </w:style>
  <w:style w:type="paragraph" w:customStyle="1" w:styleId="4E96DBE7ECDF485789CDA00EA2CF0D3F">
    <w:name w:val="4E96DBE7ECDF485789CDA00EA2CF0D3F"/>
  </w:style>
  <w:style w:type="paragraph" w:customStyle="1" w:styleId="F15648EC42B54F8C937D20A60D898C0D">
    <w:name w:val="F15648EC42B54F8C937D20A60D898C0D"/>
  </w:style>
  <w:style w:type="paragraph" w:customStyle="1" w:styleId="7437A699413D4160A66E4F3BA81BC241">
    <w:name w:val="7437A699413D4160A66E4F3BA81BC241"/>
  </w:style>
  <w:style w:type="paragraph" w:customStyle="1" w:styleId="1B1CF4D1ED7B4AB9B01FE064A5447017">
    <w:name w:val="1B1CF4D1ED7B4AB9B01FE064A5447017"/>
  </w:style>
  <w:style w:type="paragraph" w:customStyle="1" w:styleId="E6D617CBAFA049EA80F9821B60B8B838">
    <w:name w:val="E6D617CBAFA049EA80F9821B60B8B838"/>
  </w:style>
  <w:style w:type="paragraph" w:customStyle="1" w:styleId="3DD07FFA8B7F4FFC81555659CBC520A3">
    <w:name w:val="3DD07FFA8B7F4FFC81555659CBC520A3"/>
  </w:style>
  <w:style w:type="paragraph" w:customStyle="1" w:styleId="8170285F7CCE4D09B9605346012AD248">
    <w:name w:val="8170285F7CCE4D09B9605346012AD248"/>
  </w:style>
  <w:style w:type="paragraph" w:customStyle="1" w:styleId="424B10A413BE4906B5A62F1EBFE12B60">
    <w:name w:val="424B10A413BE4906B5A62F1EBFE12B60"/>
  </w:style>
  <w:style w:type="paragraph" w:customStyle="1" w:styleId="C5F41A32F77D4DE29DA93FA5B650CFA9">
    <w:name w:val="C5F41A32F77D4DE29DA93FA5B650CFA9"/>
  </w:style>
  <w:style w:type="paragraph" w:customStyle="1" w:styleId="067314B91905445A876AE7F2467C5702">
    <w:name w:val="067314B91905445A876AE7F2467C5702"/>
  </w:style>
  <w:style w:type="paragraph" w:customStyle="1" w:styleId="B654BB35EAD04352B58083E55911B8E1">
    <w:name w:val="B654BB35EAD04352B58083E55911B8E1"/>
  </w:style>
  <w:style w:type="paragraph" w:customStyle="1" w:styleId="0550987D38E54033BC211C2376D17265">
    <w:name w:val="0550987D38E54033BC211C2376D17265"/>
  </w:style>
  <w:style w:type="paragraph" w:customStyle="1" w:styleId="1C4C634416E14755868E8606C1904084">
    <w:name w:val="1C4C634416E14755868E8606C1904084"/>
  </w:style>
  <w:style w:type="paragraph" w:customStyle="1" w:styleId="81D364C1F2264AD18C03485A587F5CD5">
    <w:name w:val="81D364C1F2264AD18C03485A587F5CD5"/>
  </w:style>
  <w:style w:type="paragraph" w:customStyle="1" w:styleId="67C75130171E470BB7A6DDF4CE04D4D3">
    <w:name w:val="67C75130171E470BB7A6DDF4CE04D4D3"/>
  </w:style>
  <w:style w:type="paragraph" w:customStyle="1" w:styleId="F0C301DBCCC3462698FC86B1FD18F9BA">
    <w:name w:val="F0C301DBCCC3462698FC86B1FD18F9BA"/>
  </w:style>
  <w:style w:type="paragraph" w:customStyle="1" w:styleId="857B705A2F494FF9A50DBC03259D6C07">
    <w:name w:val="857B705A2F494FF9A50DBC03259D6C07"/>
  </w:style>
  <w:style w:type="paragraph" w:customStyle="1" w:styleId="16B47B2688AF41F194C2D19914D02ADD">
    <w:name w:val="16B47B2688AF41F194C2D19914D02ADD"/>
  </w:style>
  <w:style w:type="paragraph" w:customStyle="1" w:styleId="91D2AE54BE844B9995E4D67280C89916">
    <w:name w:val="91D2AE54BE844B9995E4D67280C89916"/>
  </w:style>
  <w:style w:type="paragraph" w:customStyle="1" w:styleId="8E9F258CFCAE4F9D8FA087A44896BD5C">
    <w:name w:val="8E9F258CFCAE4F9D8FA087A44896BD5C"/>
  </w:style>
  <w:style w:type="paragraph" w:customStyle="1" w:styleId="5115E26969CB4A9DB718E00F90FC9E62">
    <w:name w:val="5115E26969CB4A9DB718E00F90FC9E62"/>
  </w:style>
  <w:style w:type="paragraph" w:customStyle="1" w:styleId="A1D028DBF2944170B901FB3A997B9441">
    <w:name w:val="A1D028DBF2944170B901FB3A997B9441"/>
  </w:style>
  <w:style w:type="paragraph" w:customStyle="1" w:styleId="B32C41E2F60E42CF914C06BD11499AF1">
    <w:name w:val="B32C41E2F60E42CF914C06BD11499AF1"/>
  </w:style>
  <w:style w:type="paragraph" w:customStyle="1" w:styleId="5EEF6A905A4542EB9D0BAFEAFF46F000">
    <w:name w:val="5EEF6A905A4542EB9D0BAFEAFF46F000"/>
  </w:style>
  <w:style w:type="paragraph" w:customStyle="1" w:styleId="4E33718F63F44285AEF85A1F9B905AC2">
    <w:name w:val="4E33718F63F44285AEF85A1F9B905AC2"/>
  </w:style>
  <w:style w:type="paragraph" w:customStyle="1" w:styleId="2E30D860625740C98613DE9B6C06E553">
    <w:name w:val="2E30D860625740C98613DE9B6C06E553"/>
  </w:style>
  <w:style w:type="paragraph" w:customStyle="1" w:styleId="DE68A155A7334F5CAB30DDFCED96D29A">
    <w:name w:val="DE68A155A7334F5CAB30DDFCED96D29A"/>
  </w:style>
  <w:style w:type="paragraph" w:customStyle="1" w:styleId="2787AE64D8F34A12B4AB96312CA490F8">
    <w:name w:val="2787AE64D8F34A12B4AB96312CA490F8"/>
  </w:style>
  <w:style w:type="paragraph" w:customStyle="1" w:styleId="6E08ED8D094D433090C070CD740354AC">
    <w:name w:val="6E08ED8D094D433090C070CD740354AC"/>
  </w:style>
  <w:style w:type="paragraph" w:customStyle="1" w:styleId="7B7C59877A3948ECA283C9B46758033F">
    <w:name w:val="7B7C59877A3948ECA283C9B46758033F"/>
  </w:style>
  <w:style w:type="paragraph" w:customStyle="1" w:styleId="181764AA5ADA45AFAA061B8BED6315A1">
    <w:name w:val="181764AA5ADA45AFAA061B8BED6315A1"/>
  </w:style>
  <w:style w:type="paragraph" w:customStyle="1" w:styleId="73710439290E4270B5FC8898115EA746">
    <w:name w:val="73710439290E4270B5FC8898115EA746"/>
  </w:style>
  <w:style w:type="paragraph" w:customStyle="1" w:styleId="2C60967A8E274F05A1B986B046E2374C">
    <w:name w:val="2C60967A8E274F05A1B986B046E2374C"/>
  </w:style>
  <w:style w:type="paragraph" w:customStyle="1" w:styleId="C5A753311D254D1D996FB82654215025">
    <w:name w:val="C5A753311D254D1D996FB82654215025"/>
  </w:style>
  <w:style w:type="paragraph" w:customStyle="1" w:styleId="6A723A871C0A44E0BD92EBF5AC99945F">
    <w:name w:val="6A723A871C0A44E0BD92EBF5AC99945F"/>
  </w:style>
  <w:style w:type="paragraph" w:customStyle="1" w:styleId="6023F515C3184397B501BABBCE04E04B">
    <w:name w:val="6023F515C3184397B501BABBCE04E04B"/>
  </w:style>
  <w:style w:type="paragraph" w:customStyle="1" w:styleId="A0AC752F11194B659A85E126A8AD1CA0">
    <w:name w:val="A0AC752F11194B659A85E126A8AD1CA0"/>
  </w:style>
  <w:style w:type="paragraph" w:customStyle="1" w:styleId="2E4756A281A34408AE24E008B3826A90">
    <w:name w:val="2E4756A281A34408AE24E008B3826A90"/>
  </w:style>
  <w:style w:type="paragraph" w:customStyle="1" w:styleId="8D7F7C162846454DB29E5DD5273938B1">
    <w:name w:val="8D7F7C162846454DB29E5DD5273938B1"/>
  </w:style>
  <w:style w:type="paragraph" w:customStyle="1" w:styleId="714CB176F5B047249ABADE83E8631902">
    <w:name w:val="714CB176F5B047249ABADE83E8631902"/>
  </w:style>
  <w:style w:type="paragraph" w:customStyle="1" w:styleId="4CF40A395B7B49C6803B5A05267D961F">
    <w:name w:val="4CF40A395B7B49C6803B5A05267D961F"/>
  </w:style>
  <w:style w:type="paragraph" w:customStyle="1" w:styleId="0BF54168D9E944FE83BEDCAD168D8BCA">
    <w:name w:val="0BF54168D9E944FE83BEDCAD168D8BCA"/>
  </w:style>
  <w:style w:type="paragraph" w:customStyle="1" w:styleId="8249F363A58347379D20FCDD12C410F4">
    <w:name w:val="8249F363A58347379D20FCDD12C410F4"/>
  </w:style>
  <w:style w:type="paragraph" w:customStyle="1" w:styleId="6C10AB3E3056436E963AAD26113366AB">
    <w:name w:val="6C10AB3E3056436E963AAD26113366AB"/>
  </w:style>
  <w:style w:type="paragraph" w:customStyle="1" w:styleId="439D53B3A50040B09874962D9BCC598A">
    <w:name w:val="439D53B3A50040B09874962D9BCC598A"/>
  </w:style>
  <w:style w:type="paragraph" w:customStyle="1" w:styleId="6257C7D7539A46E59839A97299A23606">
    <w:name w:val="6257C7D7539A46E59839A97299A23606"/>
  </w:style>
  <w:style w:type="paragraph" w:customStyle="1" w:styleId="33AF0A548DDA4625985ECFD171D432F1">
    <w:name w:val="33AF0A548DDA4625985ECFD171D432F1"/>
  </w:style>
  <w:style w:type="paragraph" w:customStyle="1" w:styleId="136E6F61043B4A539F94F913233D46C8">
    <w:name w:val="136E6F61043B4A539F94F913233D46C8"/>
  </w:style>
  <w:style w:type="paragraph" w:customStyle="1" w:styleId="7B986EE4E4AD4F05BADF1F40AA287228">
    <w:name w:val="7B986EE4E4AD4F05BADF1F40AA287228"/>
  </w:style>
  <w:style w:type="paragraph" w:customStyle="1" w:styleId="AEC776E505684781A3B8975AF6BCDB65">
    <w:name w:val="AEC776E505684781A3B8975AF6BCDB65"/>
  </w:style>
  <w:style w:type="paragraph" w:customStyle="1" w:styleId="F194898D36D64DDAAC78FA371C6DCD27">
    <w:name w:val="F194898D36D64DDAAC78FA371C6DCD27"/>
  </w:style>
  <w:style w:type="paragraph" w:customStyle="1" w:styleId="4D2A7BA81CDD4313BE916029569914EF">
    <w:name w:val="4D2A7BA81CDD4313BE916029569914EF"/>
  </w:style>
  <w:style w:type="paragraph" w:customStyle="1" w:styleId="A62FE8DDD46E458B83EBF8AE75555EA3">
    <w:name w:val="A62FE8DDD46E458B83EBF8AE75555EA3"/>
  </w:style>
  <w:style w:type="paragraph" w:customStyle="1" w:styleId="9C95547CA8E7491C84EE88D7B95A5D1B">
    <w:name w:val="9C95547CA8E7491C84EE88D7B95A5D1B"/>
  </w:style>
  <w:style w:type="paragraph" w:customStyle="1" w:styleId="B9FE37E6CFB543F9ACD41ADB896FA359">
    <w:name w:val="B9FE37E6CFB543F9ACD41ADB896FA359"/>
  </w:style>
  <w:style w:type="paragraph" w:customStyle="1" w:styleId="4864BB6CF59B48848862F92FB7D7BE36">
    <w:name w:val="4864BB6CF59B48848862F92FB7D7BE36"/>
  </w:style>
  <w:style w:type="paragraph" w:customStyle="1" w:styleId="0061C11DE0DF4FE8AE888A3498EA9020">
    <w:name w:val="0061C11DE0DF4FE8AE888A3498EA9020"/>
  </w:style>
  <w:style w:type="paragraph" w:customStyle="1" w:styleId="F1012A59AA3F4E298501209A21151C34">
    <w:name w:val="F1012A59AA3F4E298501209A21151C34"/>
  </w:style>
  <w:style w:type="paragraph" w:customStyle="1" w:styleId="7A6BE619BFCB4C6EAD0A7185BF9E8EAF">
    <w:name w:val="7A6BE619BFCB4C6EAD0A7185BF9E8EAF"/>
  </w:style>
  <w:style w:type="paragraph" w:customStyle="1" w:styleId="70B346C3D28F493089C84EAE3470EF03">
    <w:name w:val="70B346C3D28F493089C84EAE3470EF03"/>
  </w:style>
  <w:style w:type="paragraph" w:customStyle="1" w:styleId="BB34992BD2A843F29836643E012C21CD">
    <w:name w:val="BB34992BD2A843F29836643E012C21CD"/>
  </w:style>
  <w:style w:type="paragraph" w:customStyle="1" w:styleId="F93E6EB7C8A448EEBD1DED22237EA64C">
    <w:name w:val="F93E6EB7C8A448EEBD1DED22237EA64C"/>
  </w:style>
  <w:style w:type="paragraph" w:customStyle="1" w:styleId="A3477702D7AB4E9C83299CC0882B8C83">
    <w:name w:val="A3477702D7AB4E9C83299CC0882B8C83"/>
  </w:style>
  <w:style w:type="paragraph" w:customStyle="1" w:styleId="4D2BE54561F64765B4BA3DA4F11F7F6C">
    <w:name w:val="4D2BE54561F64765B4BA3DA4F11F7F6C"/>
  </w:style>
  <w:style w:type="paragraph" w:customStyle="1" w:styleId="B25BF5208BCD4C2CBC1F9F934B6FD980">
    <w:name w:val="B25BF5208BCD4C2CBC1F9F934B6FD980"/>
  </w:style>
  <w:style w:type="paragraph" w:customStyle="1" w:styleId="706CFF5424304DE08719C7E1B263F185">
    <w:name w:val="706CFF5424304DE08719C7E1B263F185"/>
  </w:style>
  <w:style w:type="paragraph" w:customStyle="1" w:styleId="C8E33A72382949C79348DF1CD5504205">
    <w:name w:val="C8E33A72382949C79348DF1CD5504205"/>
  </w:style>
  <w:style w:type="paragraph" w:customStyle="1" w:styleId="A156BC8F644E4C128BC0959ABCB2C155">
    <w:name w:val="A156BC8F644E4C128BC0959ABCB2C155"/>
  </w:style>
  <w:style w:type="paragraph" w:customStyle="1" w:styleId="90F8799FA85A40129D3F5AD2D266E6A4">
    <w:name w:val="90F8799FA85A40129D3F5AD2D266E6A4"/>
  </w:style>
  <w:style w:type="paragraph" w:customStyle="1" w:styleId="A4407376D6D94F27A8E7AB8812A4F2A5">
    <w:name w:val="A4407376D6D94F27A8E7AB8812A4F2A5"/>
  </w:style>
  <w:style w:type="paragraph" w:customStyle="1" w:styleId="E100D84C9A5342E2BE7E9FAC50B9B829">
    <w:name w:val="E100D84C9A5342E2BE7E9FAC50B9B829"/>
  </w:style>
  <w:style w:type="paragraph" w:customStyle="1" w:styleId="096858452A9E47648582B238B2E3AA4B">
    <w:name w:val="096858452A9E47648582B238B2E3AA4B"/>
  </w:style>
  <w:style w:type="paragraph" w:customStyle="1" w:styleId="65AF69288E754D90AC7FFD578226C304">
    <w:name w:val="65AF69288E754D90AC7FFD578226C304"/>
  </w:style>
  <w:style w:type="paragraph" w:customStyle="1" w:styleId="40A405060DB54A60B71D56649221028C">
    <w:name w:val="40A405060DB54A60B71D56649221028C"/>
  </w:style>
  <w:style w:type="paragraph" w:customStyle="1" w:styleId="5F6A0A98FB944EE8827BA4DA8F9B776B">
    <w:name w:val="5F6A0A98FB944EE8827BA4DA8F9B776B"/>
  </w:style>
  <w:style w:type="paragraph" w:customStyle="1" w:styleId="ADB0D86BA03A443ABC0F5D917D255874">
    <w:name w:val="ADB0D86BA03A443ABC0F5D917D255874"/>
  </w:style>
  <w:style w:type="paragraph" w:customStyle="1" w:styleId="3894790910DA44FCB3876933F642A79D">
    <w:name w:val="3894790910DA44FCB3876933F642A79D"/>
  </w:style>
  <w:style w:type="paragraph" w:customStyle="1" w:styleId="958272DEC6BE4A048A571053CFE2A748">
    <w:name w:val="958272DEC6BE4A048A571053CFE2A748"/>
  </w:style>
  <w:style w:type="paragraph" w:customStyle="1" w:styleId="BCBA5EB718AD43BDB76A04970D53CFD0">
    <w:name w:val="BCBA5EB718AD43BDB76A04970D53CFD0"/>
  </w:style>
  <w:style w:type="paragraph" w:customStyle="1" w:styleId="18195556932742C89EAB1974E8F34F60">
    <w:name w:val="18195556932742C89EAB1974E8F34F60"/>
  </w:style>
  <w:style w:type="paragraph" w:customStyle="1" w:styleId="8B4FEF451A974CBB8A3889F985229A3E">
    <w:name w:val="8B4FEF451A974CBB8A3889F985229A3E"/>
  </w:style>
  <w:style w:type="paragraph" w:customStyle="1" w:styleId="30ED83DF56FA40FF925FF6458F3D3245">
    <w:name w:val="30ED83DF56FA40FF925FF6458F3D3245"/>
  </w:style>
  <w:style w:type="paragraph" w:customStyle="1" w:styleId="ADD94B6FD67B45598E1CCC73009745A8">
    <w:name w:val="ADD94B6FD67B45598E1CCC73009745A8"/>
  </w:style>
  <w:style w:type="paragraph" w:customStyle="1" w:styleId="FB4B4E7D9A6E406885FA175B2623BD53">
    <w:name w:val="FB4B4E7D9A6E406885FA175B2623BD53"/>
  </w:style>
  <w:style w:type="paragraph" w:customStyle="1" w:styleId="F8C8F4FD8A6441929B8264FF97759CB4">
    <w:name w:val="F8C8F4FD8A6441929B8264FF97759CB4"/>
  </w:style>
  <w:style w:type="paragraph" w:customStyle="1" w:styleId="A0E7DE5F1379400195C1C202B3E5AE4A">
    <w:name w:val="A0E7DE5F1379400195C1C202B3E5AE4A"/>
  </w:style>
  <w:style w:type="paragraph" w:customStyle="1" w:styleId="AB5E272002B1499498D07202DDAD2219">
    <w:name w:val="AB5E272002B1499498D07202DDAD2219"/>
  </w:style>
  <w:style w:type="paragraph" w:customStyle="1" w:styleId="FB0C30310164413F9B6AAAD27295F561">
    <w:name w:val="FB0C30310164413F9B6AAAD27295F561"/>
  </w:style>
  <w:style w:type="paragraph" w:customStyle="1" w:styleId="837B7B8BEA4C42048104FBC9335022BE">
    <w:name w:val="837B7B8BEA4C42048104FBC9335022BE"/>
  </w:style>
  <w:style w:type="paragraph" w:customStyle="1" w:styleId="7FA3C4A76CA04EC18DF6DDAE95EEC41F">
    <w:name w:val="7FA3C4A76CA04EC18DF6DDAE95EEC41F"/>
  </w:style>
  <w:style w:type="paragraph" w:customStyle="1" w:styleId="60ECE95FA0914C0D9868727F93FA7C7C">
    <w:name w:val="60ECE95FA0914C0D9868727F93FA7C7C"/>
  </w:style>
  <w:style w:type="paragraph" w:customStyle="1" w:styleId="A5D3AB33ABC04D1AA6C03A3C823C53EF">
    <w:name w:val="A5D3AB33ABC04D1AA6C03A3C823C53EF"/>
  </w:style>
  <w:style w:type="paragraph" w:customStyle="1" w:styleId="3E02B219343E43DD8C0C0267EE931BA3">
    <w:name w:val="3E02B219343E43DD8C0C0267EE931BA3"/>
  </w:style>
  <w:style w:type="paragraph" w:customStyle="1" w:styleId="BF490C41E0BB45B792C88E87B91A2EB4">
    <w:name w:val="BF490C41E0BB45B792C88E87B91A2EB4"/>
  </w:style>
  <w:style w:type="paragraph" w:customStyle="1" w:styleId="F36037DA037E4E84B485A3BFCD437E69">
    <w:name w:val="F36037DA037E4E84B485A3BFCD437E69"/>
  </w:style>
  <w:style w:type="paragraph" w:customStyle="1" w:styleId="4FC23C3B9DAF4FAD83CAE0B616C1BBBC">
    <w:name w:val="4FC23C3B9DAF4FAD83CAE0B616C1BBBC"/>
  </w:style>
  <w:style w:type="paragraph" w:customStyle="1" w:styleId="11347E9480204760BA84224DA0DD76F1">
    <w:name w:val="11347E9480204760BA84224DA0DD76F1"/>
  </w:style>
  <w:style w:type="paragraph" w:customStyle="1" w:styleId="33AC09FDE5704A4E80DE15A6AB446DCB">
    <w:name w:val="33AC09FDE5704A4E80DE15A6AB446DCB"/>
  </w:style>
  <w:style w:type="paragraph" w:customStyle="1" w:styleId="E3A691A13B2946AFA7CBCAF54D1EEFE8">
    <w:name w:val="E3A691A13B2946AFA7CBCAF54D1EEFE8"/>
  </w:style>
  <w:style w:type="paragraph" w:customStyle="1" w:styleId="C5BE32DE4C5D4A8781A9FDE98BA04612">
    <w:name w:val="C5BE32DE4C5D4A8781A9FDE98BA04612"/>
  </w:style>
  <w:style w:type="paragraph" w:customStyle="1" w:styleId="871453AE0CC34CA2A90D0481BFDB67DE">
    <w:name w:val="871453AE0CC34CA2A90D0481BFDB67DE"/>
  </w:style>
  <w:style w:type="paragraph" w:customStyle="1" w:styleId="1B4E625861F54C8E899DC04454DCD793">
    <w:name w:val="1B4E625861F54C8E899DC04454DCD793"/>
  </w:style>
  <w:style w:type="paragraph" w:customStyle="1" w:styleId="E0EBC963236243CD98DAF79819AA12B0">
    <w:name w:val="E0EBC963236243CD98DAF79819AA12B0"/>
  </w:style>
  <w:style w:type="paragraph" w:customStyle="1" w:styleId="29D1D60F86E148A580B34CE416B0E1CB">
    <w:name w:val="29D1D60F86E148A580B34CE416B0E1CB"/>
  </w:style>
  <w:style w:type="paragraph" w:customStyle="1" w:styleId="B656036A0BDA44F69320F68A5D81A7DB">
    <w:name w:val="B656036A0BDA44F69320F68A5D81A7DB"/>
  </w:style>
  <w:style w:type="paragraph" w:customStyle="1" w:styleId="62AECF2D0C4E4B5D882E156AD86F10B6">
    <w:name w:val="62AECF2D0C4E4B5D882E156AD86F10B6"/>
  </w:style>
  <w:style w:type="paragraph" w:customStyle="1" w:styleId="760A90C7F7084604941B9BF0CCF86046">
    <w:name w:val="760A90C7F7084604941B9BF0CCF86046"/>
  </w:style>
  <w:style w:type="paragraph" w:customStyle="1" w:styleId="D5B3449DB4F24541B5D06053DD5C3D5B">
    <w:name w:val="D5B3449DB4F24541B5D06053DD5C3D5B"/>
  </w:style>
  <w:style w:type="paragraph" w:customStyle="1" w:styleId="89FA3425FC474B23921A0818C090E3C9">
    <w:name w:val="89FA3425FC474B23921A0818C090E3C9"/>
  </w:style>
  <w:style w:type="paragraph" w:customStyle="1" w:styleId="7F62CC15899245B799B9377601E4615C">
    <w:name w:val="7F62CC15899245B799B9377601E4615C"/>
  </w:style>
  <w:style w:type="paragraph" w:customStyle="1" w:styleId="1E07494FA9384FBBBF208C3085D43BCA">
    <w:name w:val="1E07494FA9384FBBBF208C3085D43BCA"/>
  </w:style>
  <w:style w:type="paragraph" w:customStyle="1" w:styleId="60CF92AC10FF4A9F8189DB9602EB02BD">
    <w:name w:val="60CF92AC10FF4A9F8189DB9602EB02BD"/>
  </w:style>
  <w:style w:type="paragraph" w:customStyle="1" w:styleId="A187B290FF394A54B9089C5FDF86E787">
    <w:name w:val="A187B290FF394A54B9089C5FDF86E787"/>
  </w:style>
  <w:style w:type="paragraph" w:customStyle="1" w:styleId="3583D7F1DFAC4B388F0F3F2A655DFF16">
    <w:name w:val="3583D7F1DFAC4B388F0F3F2A655DFF1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D4B7118EBC9844A7771A254A5DCC0B" ma:contentTypeVersion="2" ma:contentTypeDescription="Create a new document." ma:contentTypeScope="" ma:versionID="1eb9436c9067d6052bdec58f303a2106">
  <xsd:schema xmlns:xsd="http://www.w3.org/2001/XMLSchema" xmlns:xs="http://www.w3.org/2001/XMLSchema" xmlns:p="http://schemas.microsoft.com/office/2006/metadata/properties" xmlns:ns3="c02e8b65-0c40-4100-b3c9-ce2fc6aa51bf" targetNamespace="http://schemas.microsoft.com/office/2006/metadata/properties" ma:root="true" ma:fieldsID="8aa2da9337853b10072ae280f421ea65" ns3:_="">
    <xsd:import namespace="c02e8b65-0c40-4100-b3c9-ce2fc6aa51bf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e8b65-0c40-4100-b3c9-ce2fc6aa51bf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02e8b65-0c40-4100-b3c9-ce2fc6aa51b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DD75F-648A-445F-B74C-F5C3EF7803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2e8b65-0c40-4100-b3c9-ce2fc6aa51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B5A451-D620-45E3-8A95-3AA89D5137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F9A196-CAFF-4056-A692-209B0BE006B5}">
  <ds:schemaRefs>
    <ds:schemaRef ds:uri="http://schemas.microsoft.com/office/2006/metadata/properties"/>
    <ds:schemaRef ds:uri="http://purl.org/dc/terms/"/>
    <ds:schemaRef ds:uri="c02e8b65-0c40-4100-b3c9-ce2fc6aa51b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C2030C9-831D-48E3-A9A4-6E2614317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Professional services business plan.dotx</Template>
  <TotalTime>0</TotalTime>
  <Pages>3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Tree</vt:lpstr>
    </vt:vector>
  </TitlesOfParts>
  <Company/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Tree</dc:title>
  <dc:subject/>
  <dc:creator/>
  <cp:keywords/>
  <dc:description/>
  <cp:lastModifiedBy/>
  <cp:revision>1</cp:revision>
  <dcterms:created xsi:type="dcterms:W3CDTF">2025-01-22T11:11:00Z</dcterms:created>
  <dcterms:modified xsi:type="dcterms:W3CDTF">2025-01-22T11:11:00Z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0x010100A3D4B7118EBC9844A7771A254A5DCC0B</vt:lpwstr>
  </property>
</Properties>
</file>